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CC03BA" w14:paraId="2D2A3D4F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7375FCF40F7F8E42BD0DBBDE1F056799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29B46319" w14:textId="77777777" w:rsidR="003455FB" w:rsidRPr="00706FCB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Addres</w:t>
                </w:r>
                <w:r w:rsidR="00CC03BA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084A8057" w14:textId="77777777" w:rsidR="00353AE0" w:rsidRPr="00706FCB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487EBFEA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41954109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15ECC59F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376625F3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64CAB62A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4FBB4FC2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5FEFB1E5" w14:textId="77777777" w:rsidR="00800A3E" w:rsidRPr="00706FCB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  <w:lang w:val="en-GB"/>
        </w:rPr>
        <w:id w:val="-1275016846"/>
        <w:placeholder>
          <w:docPart w:val="70AA1817D3A82C47AF5EEECD37BAB794"/>
        </w:placeholder>
        <w:text/>
      </w:sdtPr>
      <w:sdtEndPr>
        <w:rPr>
          <w:rStyle w:val="Standaardalinea-lettertype"/>
          <w:i w:val="0"/>
        </w:rPr>
      </w:sdtEndPr>
      <w:sdtContent>
        <w:p w14:paraId="09889807" w14:textId="77777777" w:rsidR="00800A3E" w:rsidRPr="00CC03BA" w:rsidRDefault="007821EA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  <w:lang w:val="en-GB"/>
            </w:rPr>
            <w:sectPr w:rsidR="00800A3E" w:rsidRPr="00CC03BA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r w:rsidRPr="00CC03BA">
            <w:rPr>
              <w:rStyle w:val="Verdana-8-italic"/>
              <w:rFonts w:ascii="Aptos" w:hAnsi="Aptos"/>
              <w:iCs/>
              <w:sz w:val="20"/>
              <w:szCs w:val="20"/>
              <w:lang w:val="en-GB"/>
            </w:rPr>
            <w:t xml:space="preserve">Faculty of Health, Medicine </w:t>
          </w:r>
          <w:r w:rsidRPr="00CC03BA">
            <w:rPr>
              <w:rStyle w:val="Verdana-8-italic"/>
              <w:rFonts w:ascii="Aptos" w:hAnsi="Aptos"/>
              <w:iCs/>
              <w:sz w:val="20"/>
              <w:szCs w:val="20"/>
              <w:lang w:val="en-GB"/>
            </w:rPr>
            <w:br/>
            <w:t>and Life Sciences</w:t>
          </w:r>
        </w:p>
      </w:sdtContent>
    </w:sdt>
    <w:p w14:paraId="583D055B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38035278" w14:textId="77777777" w:rsidR="00C94483" w:rsidRPr="00706FCB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706FCB">
        <w:rPr>
          <w:rFonts w:ascii="Aptos" w:hAnsi="Aptos"/>
          <w:i/>
          <w:iCs/>
          <w:lang w:val="en-GB"/>
        </w:rPr>
        <w:t>your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direct line</w:t>
      </w:r>
      <w:r w:rsidR="00C94483" w:rsidRPr="00706FCB">
        <w:rPr>
          <w:rFonts w:ascii="Aptos" w:hAnsi="Aptos"/>
          <w:i/>
          <w:iCs/>
          <w:lang w:val="en-GB"/>
        </w:rPr>
        <w:tab/>
        <w:t>Maastricht</w:t>
      </w:r>
    </w:p>
    <w:p w14:paraId="727F9A56" w14:textId="77777777" w:rsidR="00FB790E" w:rsidRPr="00706FCB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706FCB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B10C0AD6E940EB419AB0922CF21BDECA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B2C7E5032C0C3540836281CBE51F54BA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E7A8D88F3428F247AB867C96FA22F0F0"/>
          </w:placeholder>
          <w:text/>
        </w:sdtPr>
        <w:sdtContent>
          <w:r w:rsidR="006A1FC5" w:rsidRPr="00706FCB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FAF9F1F13A67554DBB43E6CC7E87C3B4"/>
          </w:placeholder>
          <w:text/>
        </w:sdtPr>
        <w:sdtEndPr>
          <w:rPr>
            <w:rStyle w:val="Standaardalinea-lettertype"/>
          </w:rPr>
        </w:sdtEnd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2450BFCB" w14:textId="77777777" w:rsidR="00C94483" w:rsidRPr="00706FCB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48DA8D9C" w14:textId="77777777" w:rsidR="005B3061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Subject</w:t>
      </w:r>
      <w:r w:rsidR="00B77088" w:rsidRPr="00706FCB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CDB5E980C5BCB14E8CF7721D2A1F2A75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037782BA" w14:textId="77777777" w:rsidR="005B3061" w:rsidRPr="00706FCB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1ADEC003" w14:textId="77777777" w:rsidR="00C94483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Dear</w:t>
      </w:r>
      <w:r w:rsidR="003455FB" w:rsidRPr="00706FCB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04E3309D9CBDE74E8E2F2482C9671919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706FCB">
        <w:rPr>
          <w:rFonts w:ascii="Aptos" w:hAnsi="Aptos"/>
          <w:sz w:val="22"/>
          <w:szCs w:val="22"/>
          <w:lang w:val="en-GB"/>
        </w:rPr>
        <w:t>,</w:t>
      </w:r>
    </w:p>
    <w:p w14:paraId="6E78ED88" w14:textId="77777777" w:rsidR="000B0E8B" w:rsidRPr="00706FCB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303D6E52" w14:textId="77777777" w:rsidR="00C94483" w:rsidRPr="00706FCB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Start typing the letter</w:t>
      </w:r>
    </w:p>
    <w:p w14:paraId="3FBE19A1" w14:textId="77777777" w:rsidR="00C94483" w:rsidRPr="00706FCB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7AEA0728" w14:textId="77777777" w:rsidR="00E83DA9" w:rsidRPr="00706FCB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7F218948" w14:textId="77777777" w:rsidR="009E793E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name</w:t>
      </w:r>
    </w:p>
    <w:p w14:paraId="449C83D2" w14:textId="77777777" w:rsidR="002A3889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function</w:t>
      </w:r>
    </w:p>
    <w:p w14:paraId="4379E216" w14:textId="77777777" w:rsidR="004A05D7" w:rsidRPr="00706FCB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br w:type="page"/>
      </w:r>
    </w:p>
    <w:p w14:paraId="35E334D1" w14:textId="77777777" w:rsidR="005D2C22" w:rsidRPr="00706FCB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706FCB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787F3C" w14:textId="77777777" w:rsidR="00894816" w:rsidRDefault="00894816">
      <w:r>
        <w:separator/>
      </w:r>
    </w:p>
  </w:endnote>
  <w:endnote w:type="continuationSeparator" w:id="0">
    <w:p w14:paraId="00D59FF3" w14:textId="77777777" w:rsidR="00894816" w:rsidRDefault="0089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BEF5AF" w14:textId="77777777" w:rsidR="007821EA" w:rsidRDefault="007821E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EFA128" w14:textId="77777777" w:rsidR="007821EA" w:rsidRDefault="007821E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1F8D1616" w14:textId="77777777" w:rsidTr="00CD01B3">
      <w:tc>
        <w:tcPr>
          <w:tcW w:w="3261" w:type="dxa"/>
        </w:tcPr>
        <w:p w14:paraId="73EDA25F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7E7B124A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5279A3C8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52389560" w14:textId="77777777" w:rsidTr="00CD01B3">
      <w:tc>
        <w:tcPr>
          <w:tcW w:w="3261" w:type="dxa"/>
        </w:tcPr>
        <w:p w14:paraId="02950916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2A8A4239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151B4527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63C0F9AF" w14:textId="77777777" w:rsidTr="00CD01B3">
      <w:tc>
        <w:tcPr>
          <w:tcW w:w="3261" w:type="dxa"/>
        </w:tcPr>
        <w:p w14:paraId="5FC76428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7F5A3C07" w14:textId="66B4365B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69065D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43BDCF28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239E250C" w14:textId="77777777" w:rsidTr="00CD01B3">
      <w:tc>
        <w:tcPr>
          <w:tcW w:w="3261" w:type="dxa"/>
        </w:tcPr>
        <w:p w14:paraId="7D37ABB3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5BC2FF44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62C7BCAD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04FFFBEE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6B708045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83AF55" w14:textId="77777777" w:rsidR="00894816" w:rsidRDefault="00894816">
      <w:r>
        <w:separator/>
      </w:r>
    </w:p>
  </w:footnote>
  <w:footnote w:type="continuationSeparator" w:id="0">
    <w:p w14:paraId="457A6793" w14:textId="77777777" w:rsidR="00894816" w:rsidRDefault="00894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6B8C4C" w14:textId="77777777" w:rsidR="007821EA" w:rsidRDefault="007821E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EF60A3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1C770331" wp14:editId="1CC23623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117711040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E0235D7" w14:textId="77777777" w:rsidR="00BA19FC" w:rsidRPr="003455FB" w:rsidRDefault="007821EA">
    <w:pPr>
      <w:pStyle w:val="Koptekst"/>
      <w:rPr>
        <w:lang w:val="en-GB"/>
      </w:rPr>
    </w:pPr>
    <w:r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61A38D31" wp14:editId="5A6C7EA5">
          <wp:simplePos x="0" y="0"/>
          <wp:positionH relativeFrom="column">
            <wp:posOffset>-62424</wp:posOffset>
          </wp:positionH>
          <wp:positionV relativeFrom="paragraph">
            <wp:posOffset>-485775</wp:posOffset>
          </wp:positionV>
          <wp:extent cx="5392800" cy="727200"/>
          <wp:effectExtent l="0" t="0" r="5080" b="0"/>
          <wp:wrapNone/>
          <wp:docPr id="1376445959" name="Afbeelding 1" descr="Afbeelding met tekst, Lettertype, Graphics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445959" name="Afbeelding 1" descr="Afbeelding met tekst, Lettertype, Graphics, grafische vormgeving&#10;&#10;Door AI gegenereerde inhoud is mogelijk onjuis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28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5D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508D"/>
    <w:rsid w:val="00085B0F"/>
    <w:rsid w:val="000862C9"/>
    <w:rsid w:val="0008751D"/>
    <w:rsid w:val="000A2946"/>
    <w:rsid w:val="000A2E23"/>
    <w:rsid w:val="000A2F29"/>
    <w:rsid w:val="000A505D"/>
    <w:rsid w:val="000A6144"/>
    <w:rsid w:val="000B0E8B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42621"/>
    <w:rsid w:val="00156A5A"/>
    <w:rsid w:val="001632CE"/>
    <w:rsid w:val="001776C4"/>
    <w:rsid w:val="00184A47"/>
    <w:rsid w:val="00192317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06C08"/>
    <w:rsid w:val="00215491"/>
    <w:rsid w:val="002169EF"/>
    <w:rsid w:val="002261A3"/>
    <w:rsid w:val="0023264E"/>
    <w:rsid w:val="0023756C"/>
    <w:rsid w:val="00240B42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B6EC3"/>
    <w:rsid w:val="002C6864"/>
    <w:rsid w:val="002C725C"/>
    <w:rsid w:val="0030263B"/>
    <w:rsid w:val="00306C9C"/>
    <w:rsid w:val="00307072"/>
    <w:rsid w:val="003168FD"/>
    <w:rsid w:val="00317C68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B549D"/>
    <w:rsid w:val="003B5804"/>
    <w:rsid w:val="003B6EAD"/>
    <w:rsid w:val="003D3A40"/>
    <w:rsid w:val="003E0A15"/>
    <w:rsid w:val="003E0AB1"/>
    <w:rsid w:val="003E22C5"/>
    <w:rsid w:val="003E3C7A"/>
    <w:rsid w:val="003E496E"/>
    <w:rsid w:val="0040125C"/>
    <w:rsid w:val="00407C79"/>
    <w:rsid w:val="0041631E"/>
    <w:rsid w:val="00417BB6"/>
    <w:rsid w:val="0042041A"/>
    <w:rsid w:val="0042450B"/>
    <w:rsid w:val="004270CA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3947"/>
    <w:rsid w:val="00553FE8"/>
    <w:rsid w:val="00561F32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10DD2"/>
    <w:rsid w:val="00615AE9"/>
    <w:rsid w:val="0061713E"/>
    <w:rsid w:val="00635482"/>
    <w:rsid w:val="00640E12"/>
    <w:rsid w:val="00650012"/>
    <w:rsid w:val="00662DF7"/>
    <w:rsid w:val="00672224"/>
    <w:rsid w:val="0069065D"/>
    <w:rsid w:val="006A1FC5"/>
    <w:rsid w:val="006B1FB5"/>
    <w:rsid w:val="006B494E"/>
    <w:rsid w:val="006C4532"/>
    <w:rsid w:val="006D63F7"/>
    <w:rsid w:val="006E0356"/>
    <w:rsid w:val="006E34B3"/>
    <w:rsid w:val="006E4E39"/>
    <w:rsid w:val="006F4A12"/>
    <w:rsid w:val="007016E0"/>
    <w:rsid w:val="007022B1"/>
    <w:rsid w:val="00706FCB"/>
    <w:rsid w:val="00714830"/>
    <w:rsid w:val="0073382B"/>
    <w:rsid w:val="00734D1E"/>
    <w:rsid w:val="007416E2"/>
    <w:rsid w:val="0074351D"/>
    <w:rsid w:val="00743A42"/>
    <w:rsid w:val="00744183"/>
    <w:rsid w:val="00756AD9"/>
    <w:rsid w:val="007618C9"/>
    <w:rsid w:val="0076265C"/>
    <w:rsid w:val="007639BB"/>
    <w:rsid w:val="0077692D"/>
    <w:rsid w:val="007821EA"/>
    <w:rsid w:val="00790E06"/>
    <w:rsid w:val="007915D3"/>
    <w:rsid w:val="00793BB3"/>
    <w:rsid w:val="007A0228"/>
    <w:rsid w:val="007A09CD"/>
    <w:rsid w:val="007A1C59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3475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31B9"/>
    <w:rsid w:val="008749ED"/>
    <w:rsid w:val="00877DFA"/>
    <w:rsid w:val="00894816"/>
    <w:rsid w:val="008969E9"/>
    <w:rsid w:val="00897775"/>
    <w:rsid w:val="008A02DA"/>
    <w:rsid w:val="008A4EE4"/>
    <w:rsid w:val="008B4799"/>
    <w:rsid w:val="008B7CC3"/>
    <w:rsid w:val="008C0BDB"/>
    <w:rsid w:val="008C2BDF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205BD"/>
    <w:rsid w:val="00920A95"/>
    <w:rsid w:val="009221A8"/>
    <w:rsid w:val="00932B88"/>
    <w:rsid w:val="009502EA"/>
    <w:rsid w:val="0096490F"/>
    <w:rsid w:val="009723B3"/>
    <w:rsid w:val="0097371A"/>
    <w:rsid w:val="00973ED0"/>
    <w:rsid w:val="009970EB"/>
    <w:rsid w:val="009A56DF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87E"/>
    <w:rsid w:val="00A004C6"/>
    <w:rsid w:val="00A02137"/>
    <w:rsid w:val="00A0759C"/>
    <w:rsid w:val="00A147D1"/>
    <w:rsid w:val="00A27DD2"/>
    <w:rsid w:val="00A35E1F"/>
    <w:rsid w:val="00A36824"/>
    <w:rsid w:val="00A644C3"/>
    <w:rsid w:val="00A64E97"/>
    <w:rsid w:val="00A74271"/>
    <w:rsid w:val="00A76E06"/>
    <w:rsid w:val="00A84BC7"/>
    <w:rsid w:val="00A85CA6"/>
    <w:rsid w:val="00AA2529"/>
    <w:rsid w:val="00AA2CFE"/>
    <w:rsid w:val="00AA78F7"/>
    <w:rsid w:val="00AA7C2A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053C6"/>
    <w:rsid w:val="00C10F83"/>
    <w:rsid w:val="00C47E6C"/>
    <w:rsid w:val="00C523AB"/>
    <w:rsid w:val="00C61C1E"/>
    <w:rsid w:val="00C671E5"/>
    <w:rsid w:val="00C81BC0"/>
    <w:rsid w:val="00C8371B"/>
    <w:rsid w:val="00C85375"/>
    <w:rsid w:val="00C9361B"/>
    <w:rsid w:val="00C94483"/>
    <w:rsid w:val="00CA2DC5"/>
    <w:rsid w:val="00CA3DA0"/>
    <w:rsid w:val="00CB171C"/>
    <w:rsid w:val="00CB2F8A"/>
    <w:rsid w:val="00CC03BA"/>
    <w:rsid w:val="00CC084F"/>
    <w:rsid w:val="00CC686C"/>
    <w:rsid w:val="00CC6BF9"/>
    <w:rsid w:val="00CC7C5F"/>
    <w:rsid w:val="00CD01B3"/>
    <w:rsid w:val="00CD3491"/>
    <w:rsid w:val="00CD612D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F22"/>
    <w:rsid w:val="00DB7988"/>
    <w:rsid w:val="00DC6804"/>
    <w:rsid w:val="00DC6AAB"/>
    <w:rsid w:val="00DD0B49"/>
    <w:rsid w:val="00DE6DDE"/>
    <w:rsid w:val="00DE6FC0"/>
    <w:rsid w:val="00DE7F14"/>
    <w:rsid w:val="00DF76E3"/>
    <w:rsid w:val="00E022D2"/>
    <w:rsid w:val="00E13AF5"/>
    <w:rsid w:val="00E143FC"/>
    <w:rsid w:val="00E2048A"/>
    <w:rsid w:val="00E21D82"/>
    <w:rsid w:val="00E24E7D"/>
    <w:rsid w:val="00E274F7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C69"/>
    <w:rsid w:val="00EF0F13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042B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7375FCF40F7F8E42BD0DBBDE1F05679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6B76FCD-2A1D-7941-A9E0-5C6EE43E4156}"/>
      </w:docPartPr>
      <w:docPartBody>
        <w:p w:rsidR="00000000" w:rsidRDefault="00000000">
          <w:pPr>
            <w:pStyle w:val="7375FCF40F7F8E42BD0DBBDE1F056799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70AA1817D3A82C47AF5EEECD37BAB79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29A8C68-FE2F-784F-B364-83E375C30ED9}"/>
      </w:docPartPr>
      <w:docPartBody>
        <w:p w:rsidR="00000000" w:rsidRDefault="00000000">
          <w:pPr>
            <w:pStyle w:val="70AA1817D3A82C47AF5EEECD37BAB794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B10C0AD6E940EB419AB0922CF21BDEC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8238523-B598-CE44-A74C-84B273698B14}"/>
      </w:docPartPr>
      <w:docPartBody>
        <w:p w:rsidR="00000000" w:rsidRDefault="00000000">
          <w:pPr>
            <w:pStyle w:val="B10C0AD6E940EB419AB0922CF21BDECA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B2C7E5032C0C3540836281CBE51F54B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2EA2B93-7D4A-3042-9181-C8199806B695}"/>
      </w:docPartPr>
      <w:docPartBody>
        <w:p w:rsidR="00000000" w:rsidRDefault="00000000">
          <w:pPr>
            <w:pStyle w:val="B2C7E5032C0C3540836281CBE51F54BA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E7A8D88F3428F247AB867C96FA22F0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A057C66-E63D-C34C-9DA4-F99590ED79F0}"/>
      </w:docPartPr>
      <w:docPartBody>
        <w:p w:rsidR="00000000" w:rsidRDefault="00000000">
          <w:pPr>
            <w:pStyle w:val="E7A8D88F3428F247AB867C96FA22F0F0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FAF9F1F13A67554DBB43E6CC7E87C3B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4F73182-1B61-5C4F-B687-4674E54D0FD2}"/>
      </w:docPartPr>
      <w:docPartBody>
        <w:p w:rsidR="00000000" w:rsidRDefault="00000000">
          <w:pPr>
            <w:pStyle w:val="FAF9F1F13A67554DBB43E6CC7E87C3B4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CDB5E980C5BCB14E8CF7721D2A1F2A7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FDDBAB9-225A-834F-A47D-FB64266BEF62}"/>
      </w:docPartPr>
      <w:docPartBody>
        <w:p w:rsidR="00000000" w:rsidRDefault="00000000">
          <w:pPr>
            <w:pStyle w:val="CDB5E980C5BCB14E8CF7721D2A1F2A75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04E3309D9CBDE74E8E2F2482C967191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8CD549-BB5D-FF41-A4A3-2BD6A4C36CD0}"/>
      </w:docPartPr>
      <w:docPartBody>
        <w:p w:rsidR="00000000" w:rsidRDefault="00000000">
          <w:pPr>
            <w:pStyle w:val="04E3309D9CBDE74E8E2F2482C9671919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F6"/>
    <w:rsid w:val="00004673"/>
    <w:rsid w:val="00D9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7375FCF40F7F8E42BD0DBBDE1F056799">
    <w:name w:val="7375FCF40F7F8E42BD0DBBDE1F056799"/>
  </w:style>
  <w:style w:type="paragraph" w:customStyle="1" w:styleId="70AA1817D3A82C47AF5EEECD37BAB794">
    <w:name w:val="70AA1817D3A82C47AF5EEECD37BAB794"/>
  </w:style>
  <w:style w:type="paragraph" w:customStyle="1" w:styleId="B10C0AD6E940EB419AB0922CF21BDECA">
    <w:name w:val="B10C0AD6E940EB419AB0922CF21BDECA"/>
  </w:style>
  <w:style w:type="paragraph" w:customStyle="1" w:styleId="B2C7E5032C0C3540836281CBE51F54BA">
    <w:name w:val="B2C7E5032C0C3540836281CBE51F54BA"/>
  </w:style>
  <w:style w:type="paragraph" w:customStyle="1" w:styleId="E7A8D88F3428F247AB867C96FA22F0F0">
    <w:name w:val="E7A8D88F3428F247AB867C96FA22F0F0"/>
  </w:style>
  <w:style w:type="paragraph" w:customStyle="1" w:styleId="FAF9F1F13A67554DBB43E6CC7E87C3B4">
    <w:name w:val="FAF9F1F13A67554DBB43E6CC7E87C3B4"/>
  </w:style>
  <w:style w:type="paragraph" w:customStyle="1" w:styleId="CDB5E980C5BCB14E8CF7721D2A1F2A75">
    <w:name w:val="CDB5E980C5BCB14E8CF7721D2A1F2A75"/>
  </w:style>
  <w:style w:type="paragraph" w:customStyle="1" w:styleId="04E3309D9CBDE74E8E2F2482C9671919">
    <w:name w:val="04E3309D9CBDE74E8E2F2482C96719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customXml/itemProps3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C1512A-B232-4BAE-B488-B69B0A9EE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2dccb-42da-4897-8980-73c04384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MUMC.dotx</Template>
  <TotalTime>0</TotalTime>
  <Pages>2</Pages>
  <Words>49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2026-07-22T11:22:00Z</dcterms:created>
  <dcterms:modified xsi:type="dcterms:W3CDTF">2026-07-22T11:22:00Z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