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6F602A" w14:paraId="0224ED97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DED90323A69F4B79ACF0A46A314CD905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57A17E06" w14:textId="5E50D10E" w:rsidR="003455FB" w:rsidRPr="006F602A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6F602A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6F602A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6F602A">
                  <w:rPr>
                    <w:rFonts w:ascii="Aptos" w:hAnsi="Aptos"/>
                    <w:sz w:val="20"/>
                    <w:szCs w:val="20"/>
                    <w:lang w:val="en-GB"/>
                  </w:rPr>
                  <w:t>Addres</w:t>
                </w:r>
                <w:r w:rsidR="006F602A" w:rsidRPr="006F602A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6F602A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6F602A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6F602A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696C7DD9" w14:textId="77777777" w:rsidR="00353AE0" w:rsidRPr="006F602A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5DBB61B7" w14:textId="77777777" w:rsidR="00800A3E" w:rsidRPr="006F602A" w:rsidRDefault="00800A3E" w:rsidP="00800A3E">
      <w:pPr>
        <w:rPr>
          <w:rFonts w:ascii="Aptos" w:hAnsi="Aptos"/>
          <w:lang w:val="en-GB"/>
        </w:rPr>
      </w:pPr>
    </w:p>
    <w:p w14:paraId="78A09B98" w14:textId="77777777" w:rsidR="00800A3E" w:rsidRPr="006F602A" w:rsidRDefault="00800A3E" w:rsidP="00800A3E">
      <w:pPr>
        <w:rPr>
          <w:rFonts w:ascii="Aptos" w:hAnsi="Aptos"/>
          <w:lang w:val="en-GB"/>
        </w:rPr>
      </w:pPr>
    </w:p>
    <w:p w14:paraId="447E1F90" w14:textId="77777777" w:rsidR="00800A3E" w:rsidRPr="006F602A" w:rsidRDefault="00800A3E" w:rsidP="00800A3E">
      <w:pPr>
        <w:rPr>
          <w:rFonts w:ascii="Aptos" w:hAnsi="Aptos"/>
          <w:lang w:val="en-GB"/>
        </w:rPr>
      </w:pPr>
    </w:p>
    <w:p w14:paraId="358DAF34" w14:textId="77777777" w:rsidR="00F96F0B" w:rsidRPr="006F602A" w:rsidRDefault="00F96F0B" w:rsidP="00800A3E">
      <w:pPr>
        <w:rPr>
          <w:rFonts w:ascii="Aptos" w:hAnsi="Aptos"/>
          <w:lang w:val="en-GB"/>
        </w:rPr>
      </w:pPr>
    </w:p>
    <w:p w14:paraId="17873A34" w14:textId="77777777" w:rsidR="00F96F0B" w:rsidRPr="006F602A" w:rsidRDefault="00F96F0B" w:rsidP="00800A3E">
      <w:pPr>
        <w:rPr>
          <w:rFonts w:ascii="Aptos" w:hAnsi="Aptos"/>
          <w:lang w:val="en-GB"/>
        </w:rPr>
      </w:pPr>
    </w:p>
    <w:p w14:paraId="39D0AE57" w14:textId="77777777" w:rsidR="00F96F0B" w:rsidRPr="006F602A" w:rsidRDefault="00F96F0B" w:rsidP="00800A3E">
      <w:pPr>
        <w:rPr>
          <w:rFonts w:ascii="Aptos" w:hAnsi="Aptos"/>
          <w:lang w:val="en-GB"/>
        </w:rPr>
      </w:pPr>
    </w:p>
    <w:p w14:paraId="15BD0418" w14:textId="77777777" w:rsidR="00800A3E" w:rsidRPr="006F602A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</w:rPr>
        <w:id w:val="-1275016846"/>
        <w:placeholder>
          <w:docPart w:val="0EAAE6062F844EC29534F593AFD4F133"/>
        </w:placeholder>
        <w:text/>
      </w:sdtPr>
      <w:sdtEndPr>
        <w:rPr>
          <w:rStyle w:val="Standaardalinea-lettertype"/>
          <w:i w:val="0"/>
        </w:rPr>
      </w:sdtEndPr>
      <w:sdtContent>
        <w:p w14:paraId="0F52C0F2" w14:textId="77777777" w:rsidR="00800A3E" w:rsidRPr="00EF0F13" w:rsidRDefault="009E793E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</w:rPr>
            <w:sectPr w:rsidR="00800A3E" w:rsidRPr="00EF0F13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proofErr w:type="spellStart"/>
          <w:r>
            <w:rPr>
              <w:rStyle w:val="Verdana-8-italic"/>
              <w:rFonts w:ascii="Aptos" w:hAnsi="Aptos"/>
              <w:iCs/>
              <w:sz w:val="20"/>
              <w:szCs w:val="20"/>
            </w:rPr>
            <w:t>Department</w:t>
          </w:r>
          <w:proofErr w:type="spellEnd"/>
        </w:p>
      </w:sdtContent>
    </w:sdt>
    <w:p w14:paraId="74C0CE8A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23C0810A" w14:textId="77777777" w:rsidR="00C94483" w:rsidRPr="006F602A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6F602A">
        <w:rPr>
          <w:rFonts w:ascii="Aptos" w:hAnsi="Aptos"/>
          <w:i/>
          <w:iCs/>
          <w:lang w:val="en-GB"/>
        </w:rPr>
        <w:t>your reference</w:t>
      </w:r>
      <w:r w:rsidR="00C94483" w:rsidRPr="006F602A">
        <w:rPr>
          <w:rFonts w:ascii="Aptos" w:hAnsi="Aptos"/>
          <w:i/>
          <w:iCs/>
          <w:lang w:val="en-GB"/>
        </w:rPr>
        <w:tab/>
      </w:r>
      <w:r w:rsidRPr="006F602A">
        <w:rPr>
          <w:rFonts w:ascii="Aptos" w:hAnsi="Aptos"/>
          <w:i/>
          <w:iCs/>
          <w:lang w:val="en-GB"/>
        </w:rPr>
        <w:t>our reference</w:t>
      </w:r>
      <w:r w:rsidR="00C94483" w:rsidRPr="006F602A">
        <w:rPr>
          <w:rFonts w:ascii="Aptos" w:hAnsi="Aptos"/>
          <w:i/>
          <w:iCs/>
          <w:lang w:val="en-GB"/>
        </w:rPr>
        <w:tab/>
      </w:r>
      <w:r w:rsidRPr="006F602A">
        <w:rPr>
          <w:rFonts w:ascii="Aptos" w:hAnsi="Aptos"/>
          <w:i/>
          <w:iCs/>
          <w:lang w:val="en-GB"/>
        </w:rPr>
        <w:t>direct line</w:t>
      </w:r>
      <w:r w:rsidR="00C94483" w:rsidRPr="006F602A">
        <w:rPr>
          <w:rFonts w:ascii="Aptos" w:hAnsi="Aptos"/>
          <w:i/>
          <w:iCs/>
          <w:lang w:val="en-GB"/>
        </w:rPr>
        <w:tab/>
        <w:t>Maastricht</w:t>
      </w:r>
    </w:p>
    <w:p w14:paraId="2B232EAE" w14:textId="77777777" w:rsidR="00FB790E" w:rsidRPr="006F602A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6F602A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B9184488B8C54D289594E347B9CAAF99"/>
          </w:placeholder>
          <w:text/>
        </w:sdtPr>
        <w:sdtContent>
          <w:r w:rsidR="00356481" w:rsidRPr="006F602A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6F602A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79D18B02BE364670818EC0DFF73E7F48"/>
          </w:placeholder>
          <w:text/>
        </w:sdtPr>
        <w:sdtContent>
          <w:r w:rsidR="00356481" w:rsidRPr="006F602A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6F602A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3F240E30487F42E0A4AE16E8AFC9CD84"/>
          </w:placeholder>
          <w:text/>
        </w:sdtPr>
        <w:sdtContent>
          <w:r w:rsidR="006A1FC5" w:rsidRPr="006F602A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6F602A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858D0D77097C41F0BE358E64F1A90F23"/>
          </w:placeholder>
          <w:text/>
        </w:sdtPr>
        <w:sdtEndPr>
          <w:rPr>
            <w:rStyle w:val="Standaardalinea-lettertype"/>
          </w:rPr>
        </w:sdtEndPr>
        <w:sdtContent>
          <w:r w:rsidR="00356481" w:rsidRPr="006F602A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7FC29F13" w14:textId="77777777" w:rsidR="00C94483" w:rsidRPr="006F602A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685DA23F" w14:textId="77777777" w:rsidR="005B3061" w:rsidRPr="006F602A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6F602A">
        <w:rPr>
          <w:rFonts w:ascii="Aptos" w:hAnsi="Aptos"/>
          <w:sz w:val="22"/>
          <w:szCs w:val="22"/>
          <w:lang w:val="en-GB"/>
        </w:rPr>
        <w:t>Subject</w:t>
      </w:r>
      <w:r w:rsidR="00B77088" w:rsidRPr="006F602A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AC4D612CD94744F691F9BC72D89C7A0A"/>
          </w:placeholder>
          <w:text/>
        </w:sdtPr>
        <w:sdtContent>
          <w:r w:rsidR="00356481" w:rsidRPr="006F602A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6B263EF3" w14:textId="77777777" w:rsidR="005B3061" w:rsidRPr="006F602A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3549D7FB" w14:textId="77777777" w:rsidR="00C94483" w:rsidRPr="006F602A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6F602A">
        <w:rPr>
          <w:rFonts w:ascii="Aptos" w:hAnsi="Aptos"/>
          <w:sz w:val="22"/>
          <w:szCs w:val="22"/>
          <w:lang w:val="en-GB"/>
        </w:rPr>
        <w:t>Dear</w:t>
      </w:r>
      <w:r w:rsidR="003455FB" w:rsidRPr="006F602A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96FB5872B82644EDBA59FD4675E4FC6A"/>
          </w:placeholder>
          <w:text/>
        </w:sdtPr>
        <w:sdtContent>
          <w:r w:rsidR="00356481" w:rsidRPr="006F602A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6F602A">
        <w:rPr>
          <w:rFonts w:ascii="Aptos" w:hAnsi="Aptos"/>
          <w:sz w:val="22"/>
          <w:szCs w:val="22"/>
          <w:lang w:val="en-GB"/>
        </w:rPr>
        <w:t>,</w:t>
      </w:r>
    </w:p>
    <w:p w14:paraId="6CEF7AA4" w14:textId="77777777" w:rsidR="000B0E8B" w:rsidRPr="006F602A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3A40EA34" w14:textId="77777777" w:rsidR="00C94483" w:rsidRPr="006F602A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6F602A">
        <w:rPr>
          <w:rFonts w:ascii="Aptos" w:hAnsi="Aptos"/>
          <w:sz w:val="22"/>
          <w:szCs w:val="22"/>
          <w:lang w:val="en-GB"/>
        </w:rPr>
        <w:t>Start typing the letter</w:t>
      </w:r>
    </w:p>
    <w:p w14:paraId="676593D8" w14:textId="77777777" w:rsidR="00C94483" w:rsidRPr="006F602A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3EE5C632" w14:textId="77777777" w:rsidR="00E83DA9" w:rsidRPr="006F602A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0FF14841" w14:textId="77777777" w:rsidR="009E793E" w:rsidRPr="006F602A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6F602A">
        <w:rPr>
          <w:rFonts w:ascii="Aptos" w:hAnsi="Aptos"/>
          <w:sz w:val="22"/>
          <w:szCs w:val="22"/>
          <w:lang w:val="en-GB"/>
        </w:rPr>
        <w:t>Type your name</w:t>
      </w:r>
    </w:p>
    <w:p w14:paraId="366DA228" w14:textId="77777777" w:rsidR="002A3889" w:rsidRPr="006F602A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6F602A">
        <w:rPr>
          <w:rFonts w:ascii="Aptos" w:hAnsi="Aptos"/>
          <w:sz w:val="22"/>
          <w:szCs w:val="22"/>
          <w:lang w:val="en-GB"/>
        </w:rPr>
        <w:t>Type your function</w:t>
      </w:r>
    </w:p>
    <w:p w14:paraId="26F2A961" w14:textId="77777777" w:rsidR="004A05D7" w:rsidRPr="006F602A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6F602A">
        <w:rPr>
          <w:rFonts w:ascii="Aptos" w:hAnsi="Aptos"/>
          <w:sz w:val="22"/>
          <w:szCs w:val="22"/>
          <w:lang w:val="en-GB"/>
        </w:rPr>
        <w:br w:type="page"/>
      </w:r>
    </w:p>
    <w:p w14:paraId="4658C7B4" w14:textId="77777777" w:rsidR="005D2C22" w:rsidRPr="006F602A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6F602A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A484AE1" w14:textId="77777777" w:rsidR="006D0C2B" w:rsidRDefault="006D0C2B">
      <w:r>
        <w:separator/>
      </w:r>
    </w:p>
  </w:endnote>
  <w:endnote w:type="continuationSeparator" w:id="0">
    <w:p w14:paraId="28E429E0" w14:textId="77777777" w:rsidR="006D0C2B" w:rsidRDefault="006D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22D5C65" w14:textId="77777777" w:rsidR="006F602A" w:rsidRDefault="006F602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7A5D6D" w14:textId="77777777" w:rsidR="006F602A" w:rsidRDefault="006F602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77895434" w14:textId="77777777" w:rsidTr="00CD01B3">
      <w:tc>
        <w:tcPr>
          <w:tcW w:w="3261" w:type="dxa"/>
        </w:tcPr>
        <w:p w14:paraId="20321C43" w14:textId="4D5ED5BF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3D72EA57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7C94E7B0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5B7258C7" w14:textId="77777777" w:rsidTr="00CD01B3">
      <w:tc>
        <w:tcPr>
          <w:tcW w:w="3261" w:type="dxa"/>
        </w:tcPr>
        <w:p w14:paraId="6A704619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703E2CFB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1C509BB6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7A8C727E" w14:textId="77777777" w:rsidTr="00CD01B3">
      <w:tc>
        <w:tcPr>
          <w:tcW w:w="3261" w:type="dxa"/>
        </w:tcPr>
        <w:p w14:paraId="4CC4A4F5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2EF91C9A" w14:textId="7FFBDD28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CE06D6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25CB125E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6DF44400" w14:textId="77777777" w:rsidTr="00CD01B3">
      <w:tc>
        <w:tcPr>
          <w:tcW w:w="3261" w:type="dxa"/>
        </w:tcPr>
        <w:p w14:paraId="79113D83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2571C09B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17F6B115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4EE197E1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3F8C7186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45ABF32" w14:textId="77777777" w:rsidR="006D0C2B" w:rsidRDefault="006D0C2B">
      <w:r>
        <w:separator/>
      </w:r>
    </w:p>
  </w:footnote>
  <w:footnote w:type="continuationSeparator" w:id="0">
    <w:p w14:paraId="5AB0F882" w14:textId="77777777" w:rsidR="006D0C2B" w:rsidRDefault="006D0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92DE84" w14:textId="77777777" w:rsidR="006F602A" w:rsidRDefault="006F602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D79A02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1067A7E0" wp14:editId="73A005E0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418562561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030B134" w14:textId="77777777" w:rsidR="00BA19FC" w:rsidRPr="003455FB" w:rsidRDefault="004F1EA7">
    <w:pPr>
      <w:pStyle w:val="Koptekst"/>
      <w:rPr>
        <w:lang w:val="en-GB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D0E69D8" wp14:editId="0CFF6CE5">
          <wp:simplePos x="0" y="0"/>
          <wp:positionH relativeFrom="column">
            <wp:posOffset>25314</wp:posOffset>
          </wp:positionH>
          <wp:positionV relativeFrom="page">
            <wp:posOffset>466725</wp:posOffset>
          </wp:positionV>
          <wp:extent cx="2588400" cy="395957"/>
          <wp:effectExtent l="0" t="0" r="2540" b="0"/>
          <wp:wrapNone/>
          <wp:docPr id="1920229014" name="drawing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9432280" name="drawing" descr="A blue text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8400" cy="3959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02A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508D"/>
    <w:rsid w:val="00085B0F"/>
    <w:rsid w:val="000862C9"/>
    <w:rsid w:val="0008751D"/>
    <w:rsid w:val="000A2946"/>
    <w:rsid w:val="000A2F29"/>
    <w:rsid w:val="000A505D"/>
    <w:rsid w:val="000A6144"/>
    <w:rsid w:val="000B0E8B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56A5A"/>
    <w:rsid w:val="001632CE"/>
    <w:rsid w:val="0017533F"/>
    <w:rsid w:val="001776C4"/>
    <w:rsid w:val="00184A47"/>
    <w:rsid w:val="00192317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15491"/>
    <w:rsid w:val="002169EF"/>
    <w:rsid w:val="002261A3"/>
    <w:rsid w:val="0023264E"/>
    <w:rsid w:val="0023756C"/>
    <w:rsid w:val="00240B42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B6EC3"/>
    <w:rsid w:val="002C6864"/>
    <w:rsid w:val="002C725C"/>
    <w:rsid w:val="0030263B"/>
    <w:rsid w:val="00306C9C"/>
    <w:rsid w:val="00307072"/>
    <w:rsid w:val="003168FD"/>
    <w:rsid w:val="00317C68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B549D"/>
    <w:rsid w:val="003B5804"/>
    <w:rsid w:val="003B6EAD"/>
    <w:rsid w:val="003D3A40"/>
    <w:rsid w:val="003E0A15"/>
    <w:rsid w:val="003E0AB1"/>
    <w:rsid w:val="003E22C5"/>
    <w:rsid w:val="003E496E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3947"/>
    <w:rsid w:val="00553FE8"/>
    <w:rsid w:val="00561F32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10DD2"/>
    <w:rsid w:val="00615AE9"/>
    <w:rsid w:val="0061713E"/>
    <w:rsid w:val="00635482"/>
    <w:rsid w:val="00640E12"/>
    <w:rsid w:val="00650012"/>
    <w:rsid w:val="00662DF7"/>
    <w:rsid w:val="00692F22"/>
    <w:rsid w:val="006A1FC5"/>
    <w:rsid w:val="006B1FB5"/>
    <w:rsid w:val="006B494E"/>
    <w:rsid w:val="006C4532"/>
    <w:rsid w:val="006D0C2B"/>
    <w:rsid w:val="006D63F7"/>
    <w:rsid w:val="006E0356"/>
    <w:rsid w:val="006E34B3"/>
    <w:rsid w:val="006E4E39"/>
    <w:rsid w:val="006F4A12"/>
    <w:rsid w:val="006F602A"/>
    <w:rsid w:val="007016E0"/>
    <w:rsid w:val="007022B1"/>
    <w:rsid w:val="00714830"/>
    <w:rsid w:val="0073382B"/>
    <w:rsid w:val="00734D1E"/>
    <w:rsid w:val="007416E2"/>
    <w:rsid w:val="0074351D"/>
    <w:rsid w:val="00743A42"/>
    <w:rsid w:val="00744183"/>
    <w:rsid w:val="00756AD9"/>
    <w:rsid w:val="007618C9"/>
    <w:rsid w:val="007639BB"/>
    <w:rsid w:val="0077692D"/>
    <w:rsid w:val="00790E06"/>
    <w:rsid w:val="007915D3"/>
    <w:rsid w:val="00793BB3"/>
    <w:rsid w:val="007A0228"/>
    <w:rsid w:val="007A09CD"/>
    <w:rsid w:val="007A1C59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31B9"/>
    <w:rsid w:val="008749ED"/>
    <w:rsid w:val="00877DFA"/>
    <w:rsid w:val="008969E9"/>
    <w:rsid w:val="00897775"/>
    <w:rsid w:val="008A02DA"/>
    <w:rsid w:val="008A4EE4"/>
    <w:rsid w:val="008B4799"/>
    <w:rsid w:val="008B7CC3"/>
    <w:rsid w:val="008C0BDB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205BD"/>
    <w:rsid w:val="00920A95"/>
    <w:rsid w:val="009221A8"/>
    <w:rsid w:val="00932B88"/>
    <w:rsid w:val="009502EA"/>
    <w:rsid w:val="0096490F"/>
    <w:rsid w:val="009723B3"/>
    <w:rsid w:val="0097371A"/>
    <w:rsid w:val="00973ED0"/>
    <w:rsid w:val="009970EB"/>
    <w:rsid w:val="009A56DF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87E"/>
    <w:rsid w:val="00A004C6"/>
    <w:rsid w:val="00A02137"/>
    <w:rsid w:val="00A0759C"/>
    <w:rsid w:val="00A147D1"/>
    <w:rsid w:val="00A27DD2"/>
    <w:rsid w:val="00A36824"/>
    <w:rsid w:val="00A644C3"/>
    <w:rsid w:val="00A64E97"/>
    <w:rsid w:val="00A74271"/>
    <w:rsid w:val="00A76E06"/>
    <w:rsid w:val="00A84BC7"/>
    <w:rsid w:val="00A85CA6"/>
    <w:rsid w:val="00AA2529"/>
    <w:rsid w:val="00AA2CFE"/>
    <w:rsid w:val="00AA78F7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10F83"/>
    <w:rsid w:val="00C47E6C"/>
    <w:rsid w:val="00C523AB"/>
    <w:rsid w:val="00C61C1E"/>
    <w:rsid w:val="00C671E5"/>
    <w:rsid w:val="00C81BC0"/>
    <w:rsid w:val="00C8371B"/>
    <w:rsid w:val="00C85375"/>
    <w:rsid w:val="00C9361B"/>
    <w:rsid w:val="00C94483"/>
    <w:rsid w:val="00CA2DC5"/>
    <w:rsid w:val="00CA3DA0"/>
    <w:rsid w:val="00CB171C"/>
    <w:rsid w:val="00CB2F8A"/>
    <w:rsid w:val="00CC084F"/>
    <w:rsid w:val="00CC686C"/>
    <w:rsid w:val="00CC6BF9"/>
    <w:rsid w:val="00CC7C5F"/>
    <w:rsid w:val="00CD01B3"/>
    <w:rsid w:val="00CD612D"/>
    <w:rsid w:val="00CE06D6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F22"/>
    <w:rsid w:val="00DB7988"/>
    <w:rsid w:val="00DC6804"/>
    <w:rsid w:val="00DC6AAB"/>
    <w:rsid w:val="00DD0B49"/>
    <w:rsid w:val="00DE6FC0"/>
    <w:rsid w:val="00DE7F14"/>
    <w:rsid w:val="00DF76E3"/>
    <w:rsid w:val="00E022D2"/>
    <w:rsid w:val="00E13AF5"/>
    <w:rsid w:val="00E2048A"/>
    <w:rsid w:val="00E21D82"/>
    <w:rsid w:val="00E24E7D"/>
    <w:rsid w:val="00E274F7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F13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45F2C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DED90323A69F4B79ACF0A46A314CD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440899-06B5-41C1-8C8B-8C35A7D451BA}"/>
      </w:docPartPr>
      <w:docPartBody>
        <w:p w:rsidR="00433869" w:rsidRDefault="00433869">
          <w:pPr>
            <w:pStyle w:val="DED90323A69F4B79ACF0A46A314CD905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0EAAE6062F844EC29534F593AFD4F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799AE0-86CF-4671-8929-8FC27A7D483A}"/>
      </w:docPartPr>
      <w:docPartBody>
        <w:p w:rsidR="00433869" w:rsidRDefault="00433869">
          <w:pPr>
            <w:pStyle w:val="0EAAE6062F844EC29534F593AFD4F133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B9184488B8C54D289594E347B9CAA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B008A-386C-4D95-BF22-04490DA4FD51}"/>
      </w:docPartPr>
      <w:docPartBody>
        <w:p w:rsidR="00433869" w:rsidRDefault="00433869">
          <w:pPr>
            <w:pStyle w:val="B9184488B8C54D289594E347B9CAAF99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79D18B02BE364670818EC0DFF73E7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A9904-2732-4443-93EB-CF9ABDB1A99F}"/>
      </w:docPartPr>
      <w:docPartBody>
        <w:p w:rsidR="00433869" w:rsidRDefault="00433869">
          <w:pPr>
            <w:pStyle w:val="79D18B02BE364670818EC0DFF73E7F48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3F240E30487F42E0A4AE16E8AFC9CD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0149A0-CFEB-41BE-87EF-3EF0457B1C5C}"/>
      </w:docPartPr>
      <w:docPartBody>
        <w:p w:rsidR="00433869" w:rsidRDefault="00433869">
          <w:pPr>
            <w:pStyle w:val="3F240E30487F42E0A4AE16E8AFC9CD84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858D0D77097C41F0BE358E64F1A90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77F06-C036-4E2A-A883-FA5863045460}"/>
      </w:docPartPr>
      <w:docPartBody>
        <w:p w:rsidR="00433869" w:rsidRDefault="00433869">
          <w:pPr>
            <w:pStyle w:val="858D0D77097C41F0BE358E64F1A90F23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AC4D612CD94744F691F9BC72D89C7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E977D-67BD-40C9-ABDF-A30630070BDD}"/>
      </w:docPartPr>
      <w:docPartBody>
        <w:p w:rsidR="00433869" w:rsidRDefault="00433869">
          <w:pPr>
            <w:pStyle w:val="AC4D612CD94744F691F9BC72D89C7A0A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96FB5872B82644EDBA59FD4675E4F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8B0BC-B709-46E7-BE0D-119D5773C8A5}"/>
      </w:docPartPr>
      <w:docPartBody>
        <w:p w:rsidR="00433869" w:rsidRDefault="00433869">
          <w:pPr>
            <w:pStyle w:val="96FB5872B82644EDBA59FD4675E4FC6A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869"/>
    <w:rsid w:val="00004673"/>
    <w:rsid w:val="001308B7"/>
    <w:rsid w:val="00433869"/>
    <w:rsid w:val="0069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DED90323A69F4B79ACF0A46A314CD905">
    <w:name w:val="DED90323A69F4B79ACF0A46A314CD905"/>
  </w:style>
  <w:style w:type="paragraph" w:customStyle="1" w:styleId="0EAAE6062F844EC29534F593AFD4F133">
    <w:name w:val="0EAAE6062F844EC29534F593AFD4F133"/>
  </w:style>
  <w:style w:type="paragraph" w:customStyle="1" w:styleId="B9184488B8C54D289594E347B9CAAF99">
    <w:name w:val="B9184488B8C54D289594E347B9CAAF99"/>
  </w:style>
  <w:style w:type="paragraph" w:customStyle="1" w:styleId="79D18B02BE364670818EC0DFF73E7F48">
    <w:name w:val="79D18B02BE364670818EC0DFF73E7F48"/>
  </w:style>
  <w:style w:type="paragraph" w:customStyle="1" w:styleId="3F240E30487F42E0A4AE16E8AFC9CD84">
    <w:name w:val="3F240E30487F42E0A4AE16E8AFC9CD84"/>
  </w:style>
  <w:style w:type="paragraph" w:customStyle="1" w:styleId="858D0D77097C41F0BE358E64F1A90F23">
    <w:name w:val="858D0D77097C41F0BE358E64F1A90F23"/>
  </w:style>
  <w:style w:type="paragraph" w:customStyle="1" w:styleId="AC4D612CD94744F691F9BC72D89C7A0A">
    <w:name w:val="AC4D612CD94744F691F9BC72D89C7A0A"/>
  </w:style>
  <w:style w:type="paragraph" w:customStyle="1" w:styleId="96FB5872B82644EDBA59FD4675E4FC6A">
    <w:name w:val="96FB5872B82644EDBA59FD4675E4FC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CBDCDD-4E13-4BC7-A417-FBE83C6C6C1B}"/>
</file>

<file path=customXml/itemProps3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engels.dotx</Template>
  <TotalTime>0</TotalTime>
  <Pages>2</Pages>
  <Words>44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Meteren, Mariken van (BU)</dc:creator>
  <cp:lastModifiedBy>Meteren, Mariken van (BU)</cp:lastModifiedBy>
  <cp:revision>2</cp:revision>
  <cp:lastPrinted>2014-11-07T13:54:00Z</cp:lastPrinted>
  <dcterms:created xsi:type="dcterms:W3CDTF">2026-07-22T11:11:00Z</dcterms:created>
  <dcterms:modified xsi:type="dcterms:W3CDTF">2026-07-22T11:11:00Z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