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0D2D27" w14:paraId="5DF21C93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99EAF8E0886A4F4587D9304C5DC7A978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559F2FFE" w14:textId="77777777" w:rsidR="003455FB" w:rsidRPr="00706FCB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Addre</w:t>
                </w:r>
                <w:r w:rsidR="000D2D27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57010A39" w14:textId="77777777" w:rsidR="00353AE0" w:rsidRPr="00706FCB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2C3F1483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0B02A8A7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000CD7F4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07C5517C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37D3AB1C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4E5826FC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26DC62B2" w14:textId="77777777" w:rsidR="00800A3E" w:rsidRPr="00706FCB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</w:rPr>
        <w:id w:val="-1275016846"/>
        <w:placeholder>
          <w:docPart w:val="2323EBAAD3D2BD47B9A920E18E25BB5C"/>
        </w:placeholder>
        <w:text/>
      </w:sdtPr>
      <w:sdtEndPr>
        <w:rPr>
          <w:rStyle w:val="Standaardalinea-lettertype"/>
          <w:i w:val="0"/>
        </w:rPr>
      </w:sdtEndPr>
      <w:sdtContent>
        <w:p w14:paraId="6FC315A3" w14:textId="77777777" w:rsidR="00800A3E" w:rsidRPr="00EF0F13" w:rsidRDefault="009E793E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</w:rPr>
            <w:sectPr w:rsidR="00800A3E" w:rsidRPr="00EF0F13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proofErr w:type="spellStart"/>
          <w:r>
            <w:rPr>
              <w:rStyle w:val="Verdana-8-italic"/>
              <w:rFonts w:ascii="Aptos" w:hAnsi="Aptos"/>
              <w:iCs/>
              <w:sz w:val="20"/>
              <w:szCs w:val="20"/>
            </w:rPr>
            <w:t>Department</w:t>
          </w:r>
          <w:proofErr w:type="spellEnd"/>
        </w:p>
      </w:sdtContent>
    </w:sdt>
    <w:p w14:paraId="2A21F94A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74655516" w14:textId="77777777" w:rsidR="00C94483" w:rsidRPr="00706FCB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706FCB">
        <w:rPr>
          <w:rFonts w:ascii="Aptos" w:hAnsi="Aptos"/>
          <w:i/>
          <w:iCs/>
          <w:lang w:val="en-GB"/>
        </w:rPr>
        <w:t>your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direct line</w:t>
      </w:r>
      <w:r w:rsidR="00C94483" w:rsidRPr="00706FCB">
        <w:rPr>
          <w:rFonts w:ascii="Aptos" w:hAnsi="Aptos"/>
          <w:i/>
          <w:iCs/>
          <w:lang w:val="en-GB"/>
        </w:rPr>
        <w:tab/>
        <w:t>Maastricht</w:t>
      </w:r>
    </w:p>
    <w:p w14:paraId="6E7E1896" w14:textId="77777777" w:rsidR="00FB790E" w:rsidRPr="00706FCB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706FCB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50C8BF702827AC4195F0F584DB20AF29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353617116C07E040A6C4CD75571AE31A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F8F321D136247648B7AE76865CA5DF9A"/>
          </w:placeholder>
          <w:text/>
        </w:sdtPr>
        <w:sdtContent>
          <w:r w:rsidR="006A1FC5" w:rsidRPr="00706FCB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61BB926B77F8904C999A99E838E37F83"/>
          </w:placeholder>
          <w:text/>
        </w:sdtPr>
        <w:sdtEndPr>
          <w:rPr>
            <w:rStyle w:val="Standaardalinea-lettertype"/>
          </w:rPr>
        </w:sdtEnd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76822C66" w14:textId="77777777" w:rsidR="00C94483" w:rsidRPr="00706FCB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7AEE3345" w14:textId="77777777" w:rsidR="005B3061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Subject</w:t>
      </w:r>
      <w:r w:rsidR="00B77088" w:rsidRPr="00706FCB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0BD012BEFE4AA54B9120E98592D6B8DD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1F31E5C4" w14:textId="77777777" w:rsidR="005B3061" w:rsidRPr="00706FCB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584841E1" w14:textId="77777777" w:rsidR="00C94483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Dear</w:t>
      </w:r>
      <w:r w:rsidR="003455FB" w:rsidRPr="00706FCB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25C6D1A07C15F24A8516E08215CDFEBD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706FCB">
        <w:rPr>
          <w:rFonts w:ascii="Aptos" w:hAnsi="Aptos"/>
          <w:sz w:val="22"/>
          <w:szCs w:val="22"/>
          <w:lang w:val="en-GB"/>
        </w:rPr>
        <w:t>,</w:t>
      </w:r>
    </w:p>
    <w:p w14:paraId="67143EFC" w14:textId="77777777" w:rsidR="000B0E8B" w:rsidRPr="00706FCB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0EC1391E" w14:textId="77777777" w:rsidR="00C94483" w:rsidRPr="00706FCB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Start typing the letter</w:t>
      </w:r>
    </w:p>
    <w:p w14:paraId="25B8F922" w14:textId="77777777" w:rsidR="00C94483" w:rsidRPr="00706FCB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443A60E6" w14:textId="77777777" w:rsidR="00E83DA9" w:rsidRPr="00706FCB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0EA41F57" w14:textId="77777777" w:rsidR="009E793E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name</w:t>
      </w:r>
    </w:p>
    <w:p w14:paraId="49530088" w14:textId="77777777" w:rsidR="002A3889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function</w:t>
      </w:r>
    </w:p>
    <w:p w14:paraId="10483687" w14:textId="77777777" w:rsidR="004A05D7" w:rsidRPr="00706FCB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br w:type="page"/>
      </w:r>
    </w:p>
    <w:p w14:paraId="3D6099B5" w14:textId="77777777" w:rsidR="005D2C22" w:rsidRPr="00706FCB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706FCB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369149B" w14:textId="77777777" w:rsidR="005640B0" w:rsidRDefault="005640B0">
      <w:r>
        <w:separator/>
      </w:r>
    </w:p>
  </w:endnote>
  <w:endnote w:type="continuationSeparator" w:id="0">
    <w:p w14:paraId="2E2889F6" w14:textId="77777777" w:rsidR="005640B0" w:rsidRDefault="00564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9ED9C8" w14:textId="77777777" w:rsidR="00706FCB" w:rsidRDefault="00706FC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97550D" w14:textId="77777777" w:rsidR="00706FCB" w:rsidRDefault="00706FC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47C870B5" w14:textId="77777777" w:rsidTr="00CD01B3">
      <w:tc>
        <w:tcPr>
          <w:tcW w:w="3261" w:type="dxa"/>
        </w:tcPr>
        <w:p w14:paraId="54BBCD7A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43C69A09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35102782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3A5F3CEF" w14:textId="77777777" w:rsidTr="00CD01B3">
      <w:tc>
        <w:tcPr>
          <w:tcW w:w="3261" w:type="dxa"/>
        </w:tcPr>
        <w:p w14:paraId="6F98985B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4C19DBA3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170BCA5E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51B6A28F" w14:textId="77777777" w:rsidTr="00CD01B3">
      <w:tc>
        <w:tcPr>
          <w:tcW w:w="3261" w:type="dxa"/>
        </w:tcPr>
        <w:p w14:paraId="72B16CEB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1BAC7A3F" w14:textId="17A60B54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073375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42DA7490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77278F6B" w14:textId="77777777" w:rsidTr="00CD01B3">
      <w:tc>
        <w:tcPr>
          <w:tcW w:w="3261" w:type="dxa"/>
        </w:tcPr>
        <w:p w14:paraId="66873784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6C69AE8C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2D5A2AC5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43B6037E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38B0C9EC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F5427B" w14:textId="77777777" w:rsidR="005640B0" w:rsidRDefault="005640B0">
      <w:r>
        <w:separator/>
      </w:r>
    </w:p>
  </w:footnote>
  <w:footnote w:type="continuationSeparator" w:id="0">
    <w:p w14:paraId="670B4E3E" w14:textId="77777777" w:rsidR="005640B0" w:rsidRDefault="00564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1260C35" w14:textId="77777777" w:rsidR="00706FCB" w:rsidRDefault="00706FC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4DC2F9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A9B045B" wp14:editId="7802DC84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117711040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6F0DD73" w14:textId="77777777" w:rsidR="00BA19FC" w:rsidRPr="003455FB" w:rsidRDefault="00CD3491">
    <w:pPr>
      <w:pStyle w:val="Koptekst"/>
      <w:rPr>
        <w:lang w:val="en-GB"/>
      </w:rPr>
    </w:pPr>
    <w:r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20D29C68" wp14:editId="4AC6FD59">
          <wp:simplePos x="0" y="0"/>
          <wp:positionH relativeFrom="column">
            <wp:posOffset>25400</wp:posOffset>
          </wp:positionH>
          <wp:positionV relativeFrom="paragraph">
            <wp:posOffset>-485775</wp:posOffset>
          </wp:positionV>
          <wp:extent cx="2876400" cy="338400"/>
          <wp:effectExtent l="0" t="0" r="635" b="5080"/>
          <wp:wrapNone/>
          <wp:docPr id="154721416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7214164" name="Picture 154721416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76400" cy="3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375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3375"/>
    <w:rsid w:val="0007508D"/>
    <w:rsid w:val="00085B0F"/>
    <w:rsid w:val="000862C9"/>
    <w:rsid w:val="0008751D"/>
    <w:rsid w:val="000A2946"/>
    <w:rsid w:val="000A2E23"/>
    <w:rsid w:val="000A2F29"/>
    <w:rsid w:val="000A505D"/>
    <w:rsid w:val="000A6144"/>
    <w:rsid w:val="000B0E8B"/>
    <w:rsid w:val="000D2D27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42621"/>
    <w:rsid w:val="00156A5A"/>
    <w:rsid w:val="001632CE"/>
    <w:rsid w:val="001776C4"/>
    <w:rsid w:val="00184A47"/>
    <w:rsid w:val="00192317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15491"/>
    <w:rsid w:val="002169EF"/>
    <w:rsid w:val="002261A3"/>
    <w:rsid w:val="0023264E"/>
    <w:rsid w:val="0023756C"/>
    <w:rsid w:val="00240B42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B6EC3"/>
    <w:rsid w:val="002C6864"/>
    <w:rsid w:val="002C725C"/>
    <w:rsid w:val="0030263B"/>
    <w:rsid w:val="00306C9C"/>
    <w:rsid w:val="00307072"/>
    <w:rsid w:val="003168FD"/>
    <w:rsid w:val="00317C68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B549D"/>
    <w:rsid w:val="003B5804"/>
    <w:rsid w:val="003B6EAD"/>
    <w:rsid w:val="003D3A40"/>
    <w:rsid w:val="003E0A15"/>
    <w:rsid w:val="003E0AB1"/>
    <w:rsid w:val="003E22C5"/>
    <w:rsid w:val="003E496E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3947"/>
    <w:rsid w:val="00553FE8"/>
    <w:rsid w:val="00561F32"/>
    <w:rsid w:val="00562C3C"/>
    <w:rsid w:val="005640B0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10DD2"/>
    <w:rsid w:val="00615AE9"/>
    <w:rsid w:val="0061713E"/>
    <w:rsid w:val="00635482"/>
    <w:rsid w:val="00640E12"/>
    <w:rsid w:val="00650012"/>
    <w:rsid w:val="00662DF7"/>
    <w:rsid w:val="006A1FC5"/>
    <w:rsid w:val="006B1FB5"/>
    <w:rsid w:val="006B494E"/>
    <w:rsid w:val="006C4532"/>
    <w:rsid w:val="006D63F7"/>
    <w:rsid w:val="006E0356"/>
    <w:rsid w:val="006E34B3"/>
    <w:rsid w:val="006E4E39"/>
    <w:rsid w:val="006F4A12"/>
    <w:rsid w:val="007016E0"/>
    <w:rsid w:val="007022B1"/>
    <w:rsid w:val="00706FCB"/>
    <w:rsid w:val="00714830"/>
    <w:rsid w:val="00717A04"/>
    <w:rsid w:val="0073382B"/>
    <w:rsid w:val="00734D1E"/>
    <w:rsid w:val="007416E2"/>
    <w:rsid w:val="0074351D"/>
    <w:rsid w:val="00743A42"/>
    <w:rsid w:val="00744183"/>
    <w:rsid w:val="00756AD9"/>
    <w:rsid w:val="007618C9"/>
    <w:rsid w:val="007639BB"/>
    <w:rsid w:val="0077692D"/>
    <w:rsid w:val="00790E06"/>
    <w:rsid w:val="007915D3"/>
    <w:rsid w:val="00793BB3"/>
    <w:rsid w:val="007A0228"/>
    <w:rsid w:val="007A09CD"/>
    <w:rsid w:val="007A1C59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3475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31B9"/>
    <w:rsid w:val="008749ED"/>
    <w:rsid w:val="00877DFA"/>
    <w:rsid w:val="008969E9"/>
    <w:rsid w:val="00897775"/>
    <w:rsid w:val="008A02DA"/>
    <w:rsid w:val="008A4EE4"/>
    <w:rsid w:val="008B4799"/>
    <w:rsid w:val="008B7CC3"/>
    <w:rsid w:val="008C0BDB"/>
    <w:rsid w:val="008C2BDF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16BC7"/>
    <w:rsid w:val="009205BD"/>
    <w:rsid w:val="00920A95"/>
    <w:rsid w:val="009221A8"/>
    <w:rsid w:val="00932B88"/>
    <w:rsid w:val="009502EA"/>
    <w:rsid w:val="0096490F"/>
    <w:rsid w:val="009723B3"/>
    <w:rsid w:val="0097371A"/>
    <w:rsid w:val="00973ED0"/>
    <w:rsid w:val="009970EB"/>
    <w:rsid w:val="009A56DF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87E"/>
    <w:rsid w:val="00A004C6"/>
    <w:rsid w:val="00A02137"/>
    <w:rsid w:val="00A0759C"/>
    <w:rsid w:val="00A147D1"/>
    <w:rsid w:val="00A27DD2"/>
    <w:rsid w:val="00A35E1F"/>
    <w:rsid w:val="00A36824"/>
    <w:rsid w:val="00A644C3"/>
    <w:rsid w:val="00A64E97"/>
    <w:rsid w:val="00A74271"/>
    <w:rsid w:val="00A76E06"/>
    <w:rsid w:val="00A84BC7"/>
    <w:rsid w:val="00A85CA6"/>
    <w:rsid w:val="00AA2529"/>
    <w:rsid w:val="00AA2CFE"/>
    <w:rsid w:val="00AA78F7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10F83"/>
    <w:rsid w:val="00C47E6C"/>
    <w:rsid w:val="00C523AB"/>
    <w:rsid w:val="00C61C1E"/>
    <w:rsid w:val="00C671E5"/>
    <w:rsid w:val="00C81BC0"/>
    <w:rsid w:val="00C8371B"/>
    <w:rsid w:val="00C85375"/>
    <w:rsid w:val="00C9361B"/>
    <w:rsid w:val="00C94483"/>
    <w:rsid w:val="00CA2DC5"/>
    <w:rsid w:val="00CA3DA0"/>
    <w:rsid w:val="00CB171C"/>
    <w:rsid w:val="00CB2F8A"/>
    <w:rsid w:val="00CC084F"/>
    <w:rsid w:val="00CC686C"/>
    <w:rsid w:val="00CC6BF9"/>
    <w:rsid w:val="00CC7C5F"/>
    <w:rsid w:val="00CD01B3"/>
    <w:rsid w:val="00CD3491"/>
    <w:rsid w:val="00CD612D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F22"/>
    <w:rsid w:val="00DB7988"/>
    <w:rsid w:val="00DC6804"/>
    <w:rsid w:val="00DC6AAB"/>
    <w:rsid w:val="00DD0B49"/>
    <w:rsid w:val="00DE6FC0"/>
    <w:rsid w:val="00DE7F14"/>
    <w:rsid w:val="00DF76E3"/>
    <w:rsid w:val="00E022D2"/>
    <w:rsid w:val="00E13AF5"/>
    <w:rsid w:val="00E143FC"/>
    <w:rsid w:val="00E2048A"/>
    <w:rsid w:val="00E21D82"/>
    <w:rsid w:val="00E24E7D"/>
    <w:rsid w:val="00E274F7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F13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AEB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99EAF8E0886A4F4587D9304C5DC7A9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63BF8D7-E777-A34E-9732-AC80DE8DD7EC}"/>
      </w:docPartPr>
      <w:docPartBody>
        <w:p w:rsidR="00000000" w:rsidRDefault="00000000">
          <w:pPr>
            <w:pStyle w:val="99EAF8E0886A4F4587D9304C5DC7A978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2323EBAAD3D2BD47B9A920E18E25BB5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3767EB0-D63E-4C42-8BDE-8DA0F7922438}"/>
      </w:docPartPr>
      <w:docPartBody>
        <w:p w:rsidR="00000000" w:rsidRDefault="00000000">
          <w:pPr>
            <w:pStyle w:val="2323EBAAD3D2BD47B9A920E18E25BB5C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50C8BF702827AC4195F0F584DB20AF2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13B451B-9566-2B47-9547-FCE6C91E6D89}"/>
      </w:docPartPr>
      <w:docPartBody>
        <w:p w:rsidR="00000000" w:rsidRDefault="00000000">
          <w:pPr>
            <w:pStyle w:val="50C8BF702827AC4195F0F584DB20AF29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353617116C07E040A6C4CD75571AE31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753E8F-F274-CC4D-99E8-CD3775FF5BD4}"/>
      </w:docPartPr>
      <w:docPartBody>
        <w:p w:rsidR="00000000" w:rsidRDefault="00000000">
          <w:pPr>
            <w:pStyle w:val="353617116C07E040A6C4CD75571AE31A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F8F321D136247648B7AE76865CA5DF9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C364F5E-8B6A-4B4D-AC0D-6F2F702DFFFE}"/>
      </w:docPartPr>
      <w:docPartBody>
        <w:p w:rsidR="00000000" w:rsidRDefault="00000000">
          <w:pPr>
            <w:pStyle w:val="F8F321D136247648B7AE76865CA5DF9A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61BB926B77F8904C999A99E838E37F8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0B6B572-53C5-0842-B459-283CDBEF2827}"/>
      </w:docPartPr>
      <w:docPartBody>
        <w:p w:rsidR="00000000" w:rsidRDefault="00000000">
          <w:pPr>
            <w:pStyle w:val="61BB926B77F8904C999A99E838E37F83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0BD012BEFE4AA54B9120E98592D6B8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EB35284-77FB-2C41-81D9-D670407C763D}"/>
      </w:docPartPr>
      <w:docPartBody>
        <w:p w:rsidR="00000000" w:rsidRDefault="00000000">
          <w:pPr>
            <w:pStyle w:val="0BD012BEFE4AA54B9120E98592D6B8DD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25C6D1A07C15F24A8516E08215CDFE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154622-39C3-D14D-960A-959BC2A3A072}"/>
      </w:docPartPr>
      <w:docPartBody>
        <w:p w:rsidR="00000000" w:rsidRDefault="00000000">
          <w:pPr>
            <w:pStyle w:val="25C6D1A07C15F24A8516E08215CDFEBD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D7E"/>
    <w:rsid w:val="00004673"/>
    <w:rsid w:val="0036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99EAF8E0886A4F4587D9304C5DC7A978">
    <w:name w:val="99EAF8E0886A4F4587D9304C5DC7A978"/>
  </w:style>
  <w:style w:type="paragraph" w:customStyle="1" w:styleId="2323EBAAD3D2BD47B9A920E18E25BB5C">
    <w:name w:val="2323EBAAD3D2BD47B9A920E18E25BB5C"/>
  </w:style>
  <w:style w:type="paragraph" w:customStyle="1" w:styleId="50C8BF702827AC4195F0F584DB20AF29">
    <w:name w:val="50C8BF702827AC4195F0F584DB20AF29"/>
  </w:style>
  <w:style w:type="paragraph" w:customStyle="1" w:styleId="353617116C07E040A6C4CD75571AE31A">
    <w:name w:val="353617116C07E040A6C4CD75571AE31A"/>
  </w:style>
  <w:style w:type="paragraph" w:customStyle="1" w:styleId="F8F321D136247648B7AE76865CA5DF9A">
    <w:name w:val="F8F321D136247648B7AE76865CA5DF9A"/>
  </w:style>
  <w:style w:type="paragraph" w:customStyle="1" w:styleId="61BB926B77F8904C999A99E838E37F83">
    <w:name w:val="61BB926B77F8904C999A99E838E37F83"/>
  </w:style>
  <w:style w:type="paragraph" w:customStyle="1" w:styleId="0BD012BEFE4AA54B9120E98592D6B8DD">
    <w:name w:val="0BD012BEFE4AA54B9120E98592D6B8DD"/>
  </w:style>
  <w:style w:type="paragraph" w:customStyle="1" w:styleId="25C6D1A07C15F24A8516E08215CDFEBD">
    <w:name w:val="25C6D1A07C15F24A8516E08215CDFE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B9747-7E4E-4112-934D-BB50CF307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2dccb-42da-4897-8980-73c04384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customXml/itemProps4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SBE.dotx</Template>
  <TotalTime>0</TotalTime>
  <Pages>2</Pages>
  <Words>44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2026-07-22T11:21:00Z</dcterms:created>
  <dcterms:modified xsi:type="dcterms:W3CDTF">2026-07-22T11:21:00Z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