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2A452C" w14:paraId="0C452644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rStyle w:val="Verdana-9"/>
                <w:rFonts w:ascii="Aptos" w:hAnsi="Aptos"/>
                <w:sz w:val="20"/>
                <w:szCs w:val="20"/>
                <w:lang w:val="en-GB"/>
              </w:rPr>
              <w:id w:val="-1307778136"/>
              <w:placeholder>
                <w:docPart w:val="6EFA175A2F72F54186AB172A7B95E1F1"/>
              </w:placeholder>
              <w:text w:multiLine="1"/>
            </w:sdtPr>
            <w:sdtEndPr>
              <w:rPr>
                <w:rStyle w:val="Standaardalinea-lettertype"/>
              </w:rPr>
            </w:sdtEndPr>
            <w:sdtContent>
              <w:p w14:paraId="2B6626D9" w14:textId="77777777" w:rsidR="003455FB" w:rsidRPr="00706FCB" w:rsidRDefault="00356481" w:rsidP="00023A36">
                <w:pPr>
                  <w:ind w:left="-106"/>
                  <w:rPr>
                    <w:rFonts w:ascii="Aptos" w:hAnsi="Aptos"/>
                    <w:sz w:val="20"/>
                    <w:szCs w:val="20"/>
                    <w:lang w:val="en-GB"/>
                  </w:rPr>
                </w:pP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t>Name</w:t>
                </w: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br/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t>Addre</w:t>
                </w:r>
                <w:r w:rsidR="002A452C">
                  <w:rPr>
                    <w:rFonts w:ascii="Aptos" w:hAnsi="Aptos"/>
                    <w:sz w:val="20"/>
                    <w:szCs w:val="20"/>
                    <w:lang w:val="en-GB"/>
                  </w:rPr>
                  <w:t>s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t>s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Postal code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City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Country</w:t>
                </w:r>
              </w:p>
            </w:sdtContent>
          </w:sdt>
          <w:p w14:paraId="08ED222F" w14:textId="77777777" w:rsidR="00353AE0" w:rsidRPr="00706FCB" w:rsidRDefault="00353AE0" w:rsidP="00353AE0">
            <w:pPr>
              <w:rPr>
                <w:rFonts w:ascii="Aptos" w:hAnsi="Aptos"/>
                <w:sz w:val="20"/>
                <w:szCs w:val="20"/>
                <w:lang w:val="en-GB"/>
              </w:rPr>
            </w:pPr>
          </w:p>
        </w:tc>
      </w:tr>
    </w:tbl>
    <w:p w14:paraId="53D9B33A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61BD9E92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42793376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3EB80956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354B0F6B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1B9B5A49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31E350E7" w14:textId="77777777" w:rsidR="00800A3E" w:rsidRPr="00706FCB" w:rsidRDefault="00800A3E" w:rsidP="00800A3E">
      <w:pPr>
        <w:rPr>
          <w:rFonts w:ascii="Aptos" w:hAnsi="Aptos"/>
          <w:lang w:val="en-GB"/>
        </w:rPr>
      </w:pPr>
    </w:p>
    <w:sdt>
      <w:sdtPr>
        <w:rPr>
          <w:rStyle w:val="Verdana-8-italic"/>
          <w:rFonts w:ascii="Aptos" w:hAnsi="Aptos"/>
          <w:iCs/>
          <w:sz w:val="20"/>
          <w:szCs w:val="20"/>
        </w:rPr>
        <w:id w:val="-1275016846"/>
        <w:placeholder>
          <w:docPart w:val="764A715FD6A5114CB794F94E9CC38698"/>
        </w:placeholder>
        <w:text/>
      </w:sdtPr>
      <w:sdtEndPr>
        <w:rPr>
          <w:rStyle w:val="Standaardalinea-lettertype"/>
          <w:i w:val="0"/>
        </w:rPr>
      </w:sdtEndPr>
      <w:sdtContent>
        <w:p w14:paraId="78A37219" w14:textId="77777777" w:rsidR="00800A3E" w:rsidRPr="00EF0F13" w:rsidRDefault="009E793E" w:rsidP="007416E2">
          <w:pPr>
            <w:spacing w:line="240" w:lineRule="auto"/>
            <w:jc w:val="right"/>
            <w:rPr>
              <w:rFonts w:ascii="Aptos" w:hAnsi="Aptos"/>
              <w:iCs/>
              <w:sz w:val="20"/>
              <w:szCs w:val="20"/>
            </w:rPr>
            <w:sectPr w:rsidR="00800A3E" w:rsidRPr="00EF0F13" w:rsidSect="003E496E">
              <w:headerReference w:type="even" r:id="rId10"/>
              <w:headerReference w:type="default" r:id="rId11"/>
              <w:footerReference w:type="even" r:id="rId12"/>
              <w:footerReference w:type="default" r:id="rId13"/>
              <w:headerReference w:type="first" r:id="rId14"/>
              <w:footerReference w:type="first" r:id="rId15"/>
              <w:pgSz w:w="11906" w:h="16838" w:code="9"/>
              <w:pgMar w:top="1843" w:right="1134" w:bottom="2155" w:left="1701" w:header="1469" w:footer="380" w:gutter="0"/>
              <w:cols w:num="2" w:space="708" w:equalWidth="0">
                <w:col w:w="5505" w:space="708"/>
                <w:col w:w="2857"/>
              </w:cols>
              <w:titlePg/>
            </w:sectPr>
          </w:pPr>
          <w:proofErr w:type="spellStart"/>
          <w:r>
            <w:rPr>
              <w:rStyle w:val="Verdana-8-italic"/>
              <w:rFonts w:ascii="Aptos" w:hAnsi="Aptos"/>
              <w:iCs/>
              <w:sz w:val="20"/>
              <w:szCs w:val="20"/>
            </w:rPr>
            <w:t>Department</w:t>
          </w:r>
          <w:proofErr w:type="spellEnd"/>
        </w:p>
      </w:sdtContent>
    </w:sdt>
    <w:p w14:paraId="315D3486" w14:textId="77777777" w:rsidR="00800A3E" w:rsidRPr="004F1EA7" w:rsidRDefault="00545029" w:rsidP="00545029">
      <w:pPr>
        <w:rPr>
          <w:rFonts w:ascii="Aptos" w:hAnsi="Aptos"/>
        </w:rPr>
      </w:pPr>
      <w:r w:rsidRPr="004F1EA7">
        <w:rPr>
          <w:rFonts w:ascii="Aptos" w:hAnsi="Aptos"/>
          <w:lang w:val="en-GB"/>
        </w:rPr>
        <w:fldChar w:fldCharType="begin"/>
      </w:r>
      <w:r w:rsidRPr="004F1EA7">
        <w:rPr>
          <w:rFonts w:ascii="Aptos" w:hAnsi="Aptos"/>
        </w:rPr>
        <w:instrText xml:space="preserve"> ADVANCE \y 249</w:instrText>
      </w:r>
      <w:r w:rsidRPr="004F1EA7">
        <w:rPr>
          <w:rFonts w:ascii="Aptos" w:hAnsi="Aptos"/>
          <w:lang w:val="en-GB"/>
        </w:rPr>
        <w:fldChar w:fldCharType="end"/>
      </w:r>
    </w:p>
    <w:p w14:paraId="5FB4D3DE" w14:textId="77777777" w:rsidR="00C94483" w:rsidRPr="00706FCB" w:rsidRDefault="009E793E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i/>
          <w:iCs/>
          <w:lang w:val="en-GB"/>
        </w:rPr>
      </w:pPr>
      <w:r w:rsidRPr="00706FCB">
        <w:rPr>
          <w:rFonts w:ascii="Aptos" w:hAnsi="Aptos"/>
          <w:i/>
          <w:iCs/>
          <w:lang w:val="en-GB"/>
        </w:rPr>
        <w:t>your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direct line</w:t>
      </w:r>
      <w:r w:rsidR="00C94483" w:rsidRPr="00706FCB">
        <w:rPr>
          <w:rFonts w:ascii="Aptos" w:hAnsi="Aptos"/>
          <w:i/>
          <w:iCs/>
          <w:lang w:val="en-GB"/>
        </w:rPr>
        <w:tab/>
        <w:t>Maastricht</w:t>
      </w:r>
    </w:p>
    <w:p w14:paraId="3730C7A9" w14:textId="77777777" w:rsidR="00FB790E" w:rsidRPr="00706FCB" w:rsidRDefault="00000000" w:rsidP="00156A5A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lang w:val="en-GB"/>
        </w:rPr>
        <w:sectPr w:rsidR="00FB790E" w:rsidRPr="00706FCB" w:rsidSect="002753A9">
          <w:type w:val="continuous"/>
          <w:pgSz w:w="11906" w:h="16838" w:code="9"/>
          <w:pgMar w:top="1928" w:right="1134" w:bottom="2157" w:left="1701" w:header="1469" w:footer="378" w:gutter="0"/>
          <w:paperSrc w:first="4" w:other="4"/>
          <w:cols w:space="708"/>
          <w:titlePg/>
        </w:sectPr>
      </w:pPr>
      <w:sdt>
        <w:sdtPr>
          <w:rPr>
            <w:rStyle w:val="punt-7"/>
            <w:rFonts w:ascii="Aptos" w:hAnsi="Aptos"/>
            <w:sz w:val="18"/>
            <w:lang w:val="en-GB"/>
          </w:rPr>
          <w:id w:val="-862061722"/>
          <w:placeholder>
            <w:docPart w:val="21CB2F9406E6174A90C055149B0F37EF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your reference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613938736"/>
          <w:placeholder>
            <w:docPart w:val="090A5E491AF75F4883276B6B41D28AD5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1552989672"/>
          <w:placeholder>
            <w:docPart w:val="34E13232118A0A44AF4D70407F7FD75A"/>
          </w:placeholder>
          <w:text/>
        </w:sdtPr>
        <w:sdtContent>
          <w:r w:rsidR="006A1FC5" w:rsidRPr="00706FCB">
            <w:rPr>
              <w:rStyle w:val="punt-7"/>
              <w:rFonts w:ascii="Aptos" w:hAnsi="Aptos"/>
              <w:sz w:val="18"/>
              <w:lang w:val="en-GB"/>
            </w:rPr>
            <w:t>+31 43 3882222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232695662"/>
          <w:placeholder>
            <w:docPart w:val="567F86BA88E82A4293BA7DB1593099AF"/>
          </w:placeholder>
          <w:text/>
        </w:sdtPr>
        <w:sdtEndPr>
          <w:rPr>
            <w:rStyle w:val="Standaardalinea-lettertype"/>
          </w:rPr>
        </w:sdtEnd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Date</w:t>
          </w:r>
        </w:sdtContent>
      </w:sdt>
    </w:p>
    <w:p w14:paraId="65687A54" w14:textId="77777777" w:rsidR="00C94483" w:rsidRPr="00706FCB" w:rsidRDefault="00C94483" w:rsidP="009017FE">
      <w:pPr>
        <w:spacing w:line="276" w:lineRule="auto"/>
        <w:rPr>
          <w:rFonts w:ascii="Aptos" w:hAnsi="Aptos"/>
          <w:sz w:val="20"/>
          <w:szCs w:val="20"/>
          <w:lang w:val="en-GB"/>
        </w:rPr>
      </w:pPr>
    </w:p>
    <w:p w14:paraId="7429E3D8" w14:textId="77777777" w:rsidR="005B3061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Subject</w:t>
      </w:r>
      <w:r w:rsidR="00B77088" w:rsidRPr="00706FCB">
        <w:rPr>
          <w:rFonts w:ascii="Aptos" w:hAnsi="Aptos"/>
          <w:sz w:val="22"/>
          <w:szCs w:val="22"/>
          <w:lang w:val="en-GB"/>
        </w:rPr>
        <w:t xml:space="preserve">: </w:t>
      </w:r>
      <w:sdt>
        <w:sdtPr>
          <w:rPr>
            <w:rFonts w:ascii="Aptos" w:hAnsi="Aptos"/>
            <w:sz w:val="22"/>
            <w:szCs w:val="22"/>
            <w:lang w:val="en-GB"/>
          </w:rPr>
          <w:id w:val="-386029461"/>
          <w:placeholder>
            <w:docPart w:val="A4EDDC49FA7A6543B44F470EBB27C7A9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subject</w:t>
          </w:r>
        </w:sdtContent>
      </w:sdt>
    </w:p>
    <w:p w14:paraId="0616D4ED" w14:textId="77777777" w:rsidR="005B3061" w:rsidRPr="00706FCB" w:rsidRDefault="005B306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34F33A87" w14:textId="77777777" w:rsidR="00C94483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Dear</w:t>
      </w:r>
      <w:r w:rsidR="003455FB" w:rsidRPr="00706FCB">
        <w:rPr>
          <w:rFonts w:ascii="Aptos" w:hAnsi="Aptos"/>
          <w:sz w:val="22"/>
          <w:szCs w:val="22"/>
          <w:lang w:val="en-GB"/>
        </w:rPr>
        <w:t xml:space="preserve"> </w:t>
      </w:r>
      <w:sdt>
        <w:sdtPr>
          <w:rPr>
            <w:rFonts w:ascii="Aptos" w:hAnsi="Aptos"/>
            <w:sz w:val="22"/>
            <w:szCs w:val="22"/>
            <w:lang w:val="en-GB"/>
          </w:rPr>
          <w:id w:val="-1347091586"/>
          <w:placeholder>
            <w:docPart w:val="D14EBB29EEE30A41B9CCA28AEFD3FAB9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Name</w:t>
          </w:r>
        </w:sdtContent>
      </w:sdt>
      <w:r w:rsidR="003455FB" w:rsidRPr="00706FCB">
        <w:rPr>
          <w:rFonts w:ascii="Aptos" w:hAnsi="Aptos"/>
          <w:sz w:val="22"/>
          <w:szCs w:val="22"/>
          <w:lang w:val="en-GB"/>
        </w:rPr>
        <w:t>,</w:t>
      </w:r>
    </w:p>
    <w:p w14:paraId="721909E2" w14:textId="77777777" w:rsidR="000B0E8B" w:rsidRPr="00706FCB" w:rsidRDefault="000B0E8B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459D0FD3" w14:textId="77777777" w:rsidR="00C94483" w:rsidRPr="00706FCB" w:rsidRDefault="0035648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Start typing the letter</w:t>
      </w:r>
    </w:p>
    <w:p w14:paraId="3574DAB5" w14:textId="77777777" w:rsidR="00C94483" w:rsidRPr="00706FCB" w:rsidRDefault="00C94483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5EF72F6A" w14:textId="77777777" w:rsidR="00E83DA9" w:rsidRPr="00706FCB" w:rsidRDefault="00E83DA9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4BE2D14B" w14:textId="77777777" w:rsidR="009E793E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name</w:t>
      </w:r>
    </w:p>
    <w:p w14:paraId="578417A4" w14:textId="77777777" w:rsidR="002A3889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function</w:t>
      </w:r>
    </w:p>
    <w:p w14:paraId="018BCFEA" w14:textId="77777777" w:rsidR="004A05D7" w:rsidRPr="00706FCB" w:rsidRDefault="004A05D7">
      <w:pPr>
        <w:spacing w:line="240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br w:type="page"/>
      </w:r>
    </w:p>
    <w:p w14:paraId="6BB3F59C" w14:textId="77777777" w:rsidR="005D2C22" w:rsidRPr="00706FCB" w:rsidRDefault="005D2C22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sectPr w:rsidR="005D2C22" w:rsidRPr="00706FCB" w:rsidSect="002753A9">
      <w:type w:val="continuous"/>
      <w:pgSz w:w="11906" w:h="16838" w:code="9"/>
      <w:pgMar w:top="1928" w:right="1134" w:bottom="2155" w:left="1701" w:header="1469" w:footer="380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46120F4" w14:textId="77777777" w:rsidR="00552FA7" w:rsidRDefault="00552FA7">
      <w:r>
        <w:separator/>
      </w:r>
    </w:p>
  </w:endnote>
  <w:endnote w:type="continuationSeparator" w:id="0">
    <w:p w14:paraId="26018A3F" w14:textId="77777777" w:rsidR="00552FA7" w:rsidRDefault="00552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0347D1C" w14:textId="77777777" w:rsidR="00706FCB" w:rsidRDefault="00706FC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129F6C" w14:textId="77777777" w:rsidR="00706FCB" w:rsidRDefault="00706FCB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2779"/>
      <w:gridCol w:w="3021"/>
    </w:tblGrid>
    <w:tr w:rsidR="00A0759C" w:rsidRPr="00240B42" w14:paraId="2C91DF68" w14:textId="77777777" w:rsidTr="00CD01B3">
      <w:tc>
        <w:tcPr>
          <w:tcW w:w="3261" w:type="dxa"/>
        </w:tcPr>
        <w:p w14:paraId="15434B33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Visiting address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proofErr w:type="spell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Minderbroedersberg</w:t>
          </w:r>
          <w:proofErr w:type="spell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4-6</w:t>
          </w:r>
        </w:p>
      </w:tc>
      <w:tc>
        <w:tcPr>
          <w:tcW w:w="2779" w:type="dxa"/>
        </w:tcPr>
        <w:p w14:paraId="51A8AD1B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Tel.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+31 (0)43 388 22 22</w:t>
          </w:r>
        </w:p>
      </w:tc>
      <w:tc>
        <w:tcPr>
          <w:tcW w:w="3021" w:type="dxa"/>
        </w:tcPr>
        <w:p w14:paraId="4F05CCE2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IBAN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NL05 INGB 0657 6187 05</w:t>
          </w:r>
        </w:p>
      </w:tc>
    </w:tr>
    <w:tr w:rsidR="00A0759C" w:rsidRPr="00240B42" w14:paraId="346EC4A7" w14:textId="77777777" w:rsidTr="00CD01B3">
      <w:tc>
        <w:tcPr>
          <w:tcW w:w="3261" w:type="dxa"/>
        </w:tcPr>
        <w:p w14:paraId="7334626F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6211 LK Maastricht</w:t>
          </w:r>
        </w:p>
      </w:tc>
      <w:tc>
        <w:tcPr>
          <w:tcW w:w="2779" w:type="dxa"/>
        </w:tcPr>
        <w:p w14:paraId="3BB12B5E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hyperlink r:id="rId1" w:history="1">
            <w:r w:rsidRPr="00240B42">
              <w:rPr>
                <w:rStyle w:val="Hyperlink"/>
                <w:rFonts w:ascii="Aptos" w:eastAsiaTheme="minorHAnsi" w:hAnsi="Aptos" w:cs="Helvetica"/>
                <w:spacing w:val="-3"/>
                <w:kern w:val="1"/>
                <w:sz w:val="17"/>
                <w:szCs w:val="17"/>
                <w:lang w:val="en-US" w:eastAsia="en-US"/>
                <w14:ligatures w14:val="standardContextual"/>
              </w:rPr>
              <w:t>www.maastrichtuniversity.nl</w:t>
            </w:r>
          </w:hyperlink>
        </w:p>
      </w:tc>
      <w:tc>
        <w:tcPr>
          <w:tcW w:w="3021" w:type="dxa"/>
        </w:tcPr>
        <w:p w14:paraId="16D9967C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BIC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INGBNL2A</w:t>
          </w:r>
        </w:p>
      </w:tc>
    </w:tr>
    <w:tr w:rsidR="00A0759C" w:rsidRPr="00240B42" w14:paraId="7EAF43DE" w14:textId="77777777" w:rsidTr="00CD01B3">
      <w:tc>
        <w:tcPr>
          <w:tcW w:w="3261" w:type="dxa"/>
        </w:tcPr>
        <w:p w14:paraId="187AF796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Post</w:t>
          </w:r>
          <w:r w:rsidR="009E793E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al address</w:t>
          </w: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P.O. Box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616 </w:t>
          </w:r>
        </w:p>
      </w:tc>
      <w:tc>
        <w:tcPr>
          <w:tcW w:w="2779" w:type="dxa"/>
        </w:tcPr>
        <w:p w14:paraId="407902D2" w14:textId="03C44DE4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Type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your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email</w:t>
          </w:r>
          <w:r w:rsidR="009500A0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ad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d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res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s</w:t>
          </w:r>
        </w:p>
      </w:tc>
      <w:tc>
        <w:tcPr>
          <w:tcW w:w="3021" w:type="dxa"/>
        </w:tcPr>
        <w:p w14:paraId="7D6DF725" w14:textId="77777777" w:rsidR="00A0759C" w:rsidRPr="00240B42" w:rsidRDefault="009E793E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VAT identifier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EU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NL0034.</w:t>
          </w:r>
          <w:proofErr w:type="gram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75.268.B</w:t>
          </w:r>
          <w:proofErr w:type="gram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01</w:t>
          </w:r>
        </w:p>
      </w:tc>
    </w:tr>
    <w:tr w:rsidR="00A0759C" w:rsidRPr="00240B42" w14:paraId="3199480D" w14:textId="77777777" w:rsidTr="00CD01B3">
      <w:tc>
        <w:tcPr>
          <w:tcW w:w="3261" w:type="dxa"/>
        </w:tcPr>
        <w:p w14:paraId="24CB9E8D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6200 MD Maastricht,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The Netherlands</w:t>
          </w:r>
        </w:p>
      </w:tc>
      <w:tc>
        <w:tcPr>
          <w:tcW w:w="2779" w:type="dxa"/>
        </w:tcPr>
        <w:p w14:paraId="328E474A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Bank account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065.76.18.705</w:t>
          </w:r>
        </w:p>
      </w:tc>
      <w:tc>
        <w:tcPr>
          <w:tcW w:w="3021" w:type="dxa"/>
        </w:tcPr>
        <w:p w14:paraId="1751A0FA" w14:textId="77777777" w:rsidR="00A0759C" w:rsidRPr="00240B42" w:rsidRDefault="00A0759C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KVK nr.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50169181</w:t>
          </w:r>
        </w:p>
      </w:tc>
    </w:tr>
  </w:tbl>
  <w:p w14:paraId="606DDB29" w14:textId="77777777" w:rsidR="00BA19FC" w:rsidRDefault="00BA19FC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  <w:p w14:paraId="717D95D3" w14:textId="77777777" w:rsidR="00CD01B3" w:rsidRPr="00240B42" w:rsidRDefault="00CD01B3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AFC9D1B" w14:textId="77777777" w:rsidR="00552FA7" w:rsidRDefault="00552FA7">
      <w:r>
        <w:separator/>
      </w:r>
    </w:p>
  </w:footnote>
  <w:footnote w:type="continuationSeparator" w:id="0">
    <w:p w14:paraId="738A5EDD" w14:textId="77777777" w:rsidR="00552FA7" w:rsidRDefault="00552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499F35" w14:textId="77777777" w:rsidR="00706FCB" w:rsidRDefault="00706FC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23C9694" w14:textId="77777777" w:rsidR="00BA19FC" w:rsidRDefault="0036214E">
    <w:pPr>
      <w:pStyle w:val="Kopteks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3DFA04C" wp14:editId="65157307">
          <wp:simplePos x="0" y="0"/>
          <wp:positionH relativeFrom="column">
            <wp:posOffset>0</wp:posOffset>
          </wp:positionH>
          <wp:positionV relativeFrom="page">
            <wp:posOffset>447040</wp:posOffset>
          </wp:positionV>
          <wp:extent cx="1764000" cy="269845"/>
          <wp:effectExtent l="0" t="0" r="1905" b="0"/>
          <wp:wrapNone/>
          <wp:docPr id="117711040" name="drawing" descr="Afbeelding met Lettertype, Graphics, schermopname, grafische vormgeving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8562561" name="drawing" descr="Afbeelding met Lettertype, Graphics, schermopname, grafische vormgeving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4000" cy="269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1E3699" w14:textId="77777777" w:rsidR="00BA19FC" w:rsidRPr="003455FB" w:rsidRDefault="0060789A">
    <w:pPr>
      <w:pStyle w:val="Koptekst"/>
      <w:rPr>
        <w:lang w:val="en-GB"/>
      </w:rPr>
    </w:pPr>
    <w:r>
      <w:rPr>
        <w:noProof/>
        <w:lang w:val="en-GB"/>
      </w:rPr>
      <w:drawing>
        <wp:anchor distT="0" distB="0" distL="114300" distR="114300" simplePos="0" relativeHeight="251665408" behindDoc="0" locked="0" layoutInCell="1" allowOverlap="1" wp14:anchorId="02EAB148" wp14:editId="009FD38D">
          <wp:simplePos x="0" y="0"/>
          <wp:positionH relativeFrom="column">
            <wp:posOffset>25400</wp:posOffset>
          </wp:positionH>
          <wp:positionV relativeFrom="paragraph">
            <wp:posOffset>-485775</wp:posOffset>
          </wp:positionV>
          <wp:extent cx="2887200" cy="352800"/>
          <wp:effectExtent l="0" t="0" r="0" b="9525"/>
          <wp:wrapNone/>
          <wp:docPr id="17351690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69017" name="Picture 17351690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87200" cy="35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0A0"/>
    <w:rsid w:val="00004673"/>
    <w:rsid w:val="00004712"/>
    <w:rsid w:val="00017C8B"/>
    <w:rsid w:val="00023A36"/>
    <w:rsid w:val="000271BC"/>
    <w:rsid w:val="00037604"/>
    <w:rsid w:val="000452C0"/>
    <w:rsid w:val="00050DEE"/>
    <w:rsid w:val="000634F6"/>
    <w:rsid w:val="00063606"/>
    <w:rsid w:val="00070D38"/>
    <w:rsid w:val="0007508D"/>
    <w:rsid w:val="00085B0F"/>
    <w:rsid w:val="000862C9"/>
    <w:rsid w:val="0008751D"/>
    <w:rsid w:val="000A1755"/>
    <w:rsid w:val="000A2946"/>
    <w:rsid w:val="000A2E23"/>
    <w:rsid w:val="000A2F29"/>
    <w:rsid w:val="000A505D"/>
    <w:rsid w:val="000A6144"/>
    <w:rsid w:val="000B0E8B"/>
    <w:rsid w:val="000D41BC"/>
    <w:rsid w:val="000E2F2A"/>
    <w:rsid w:val="00102DFF"/>
    <w:rsid w:val="00104A8D"/>
    <w:rsid w:val="00117D0C"/>
    <w:rsid w:val="0012294A"/>
    <w:rsid w:val="00122BED"/>
    <w:rsid w:val="00126CB0"/>
    <w:rsid w:val="001373A9"/>
    <w:rsid w:val="001373B3"/>
    <w:rsid w:val="00142621"/>
    <w:rsid w:val="00156A5A"/>
    <w:rsid w:val="001632CE"/>
    <w:rsid w:val="001776C4"/>
    <w:rsid w:val="00184A47"/>
    <w:rsid w:val="00192317"/>
    <w:rsid w:val="001B0C92"/>
    <w:rsid w:val="001B6032"/>
    <w:rsid w:val="001B700A"/>
    <w:rsid w:val="001C2322"/>
    <w:rsid w:val="001C259D"/>
    <w:rsid w:val="001E6147"/>
    <w:rsid w:val="001F24B7"/>
    <w:rsid w:val="002023A3"/>
    <w:rsid w:val="00202923"/>
    <w:rsid w:val="00215491"/>
    <w:rsid w:val="002169EF"/>
    <w:rsid w:val="002261A3"/>
    <w:rsid w:val="0023264E"/>
    <w:rsid w:val="0023756C"/>
    <w:rsid w:val="00240B42"/>
    <w:rsid w:val="0026192A"/>
    <w:rsid w:val="002713E3"/>
    <w:rsid w:val="00272BFC"/>
    <w:rsid w:val="002751B8"/>
    <w:rsid w:val="002753A9"/>
    <w:rsid w:val="00281E18"/>
    <w:rsid w:val="0029529A"/>
    <w:rsid w:val="002966A2"/>
    <w:rsid w:val="00297DF7"/>
    <w:rsid w:val="002A34A2"/>
    <w:rsid w:val="002A3889"/>
    <w:rsid w:val="002A452C"/>
    <w:rsid w:val="002B6EC3"/>
    <w:rsid w:val="002C6864"/>
    <w:rsid w:val="002C725C"/>
    <w:rsid w:val="0030263B"/>
    <w:rsid w:val="00306C9C"/>
    <w:rsid w:val="00307072"/>
    <w:rsid w:val="003168FD"/>
    <w:rsid w:val="00317C68"/>
    <w:rsid w:val="00327CC4"/>
    <w:rsid w:val="003353B3"/>
    <w:rsid w:val="00335FF1"/>
    <w:rsid w:val="00337EFA"/>
    <w:rsid w:val="0034529F"/>
    <w:rsid w:val="003455FB"/>
    <w:rsid w:val="00345DAA"/>
    <w:rsid w:val="003510FF"/>
    <w:rsid w:val="003522EB"/>
    <w:rsid w:val="00353AE0"/>
    <w:rsid w:val="00356481"/>
    <w:rsid w:val="0036214E"/>
    <w:rsid w:val="003846E9"/>
    <w:rsid w:val="0039289F"/>
    <w:rsid w:val="00395F51"/>
    <w:rsid w:val="003A6DF4"/>
    <w:rsid w:val="003B549D"/>
    <w:rsid w:val="003B5804"/>
    <w:rsid w:val="003B6EAD"/>
    <w:rsid w:val="003D3A40"/>
    <w:rsid w:val="003E0A15"/>
    <w:rsid w:val="003E0AB1"/>
    <w:rsid w:val="003E22C5"/>
    <w:rsid w:val="003E496E"/>
    <w:rsid w:val="0040125C"/>
    <w:rsid w:val="00407C79"/>
    <w:rsid w:val="0041631E"/>
    <w:rsid w:val="00417BB6"/>
    <w:rsid w:val="0042041A"/>
    <w:rsid w:val="0042450B"/>
    <w:rsid w:val="00451D64"/>
    <w:rsid w:val="00454A27"/>
    <w:rsid w:val="004556C7"/>
    <w:rsid w:val="00456695"/>
    <w:rsid w:val="00460E40"/>
    <w:rsid w:val="00472889"/>
    <w:rsid w:val="00474654"/>
    <w:rsid w:val="00475974"/>
    <w:rsid w:val="00475A6A"/>
    <w:rsid w:val="0048357F"/>
    <w:rsid w:val="00487B91"/>
    <w:rsid w:val="004A05D7"/>
    <w:rsid w:val="004B1882"/>
    <w:rsid w:val="004B2283"/>
    <w:rsid w:val="004B2DDD"/>
    <w:rsid w:val="004B6E54"/>
    <w:rsid w:val="004D0C5A"/>
    <w:rsid w:val="004E5375"/>
    <w:rsid w:val="004E7763"/>
    <w:rsid w:val="004F1EA7"/>
    <w:rsid w:val="004F2DF5"/>
    <w:rsid w:val="005033E5"/>
    <w:rsid w:val="00504F2A"/>
    <w:rsid w:val="00510B6E"/>
    <w:rsid w:val="005253B9"/>
    <w:rsid w:val="00525F3B"/>
    <w:rsid w:val="00526D08"/>
    <w:rsid w:val="00545029"/>
    <w:rsid w:val="00552FA7"/>
    <w:rsid w:val="00553947"/>
    <w:rsid w:val="00553FE8"/>
    <w:rsid w:val="00561F32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1CE6"/>
    <w:rsid w:val="005D2C22"/>
    <w:rsid w:val="005D59C1"/>
    <w:rsid w:val="005F39B0"/>
    <w:rsid w:val="005F40F3"/>
    <w:rsid w:val="005F73DD"/>
    <w:rsid w:val="006006B4"/>
    <w:rsid w:val="006038C8"/>
    <w:rsid w:val="0060789A"/>
    <w:rsid w:val="00610DD2"/>
    <w:rsid w:val="00615AE9"/>
    <w:rsid w:val="0061713E"/>
    <w:rsid w:val="00635482"/>
    <w:rsid w:val="00640E12"/>
    <w:rsid w:val="00650012"/>
    <w:rsid w:val="00662DF7"/>
    <w:rsid w:val="006A1FC5"/>
    <w:rsid w:val="006B1FB5"/>
    <w:rsid w:val="006B494E"/>
    <w:rsid w:val="006C4532"/>
    <w:rsid w:val="006D63F7"/>
    <w:rsid w:val="006E0356"/>
    <w:rsid w:val="006E34B3"/>
    <w:rsid w:val="006E4E39"/>
    <w:rsid w:val="006F4A12"/>
    <w:rsid w:val="007016E0"/>
    <w:rsid w:val="007022B1"/>
    <w:rsid w:val="00706FCB"/>
    <w:rsid w:val="00714830"/>
    <w:rsid w:val="0073382B"/>
    <w:rsid w:val="00734D1E"/>
    <w:rsid w:val="007416E2"/>
    <w:rsid w:val="0074351D"/>
    <w:rsid w:val="00743A42"/>
    <w:rsid w:val="00744183"/>
    <w:rsid w:val="00756AD9"/>
    <w:rsid w:val="007618C9"/>
    <w:rsid w:val="007639BB"/>
    <w:rsid w:val="0077692D"/>
    <w:rsid w:val="00790E06"/>
    <w:rsid w:val="007915D3"/>
    <w:rsid w:val="00793BB3"/>
    <w:rsid w:val="007A0228"/>
    <w:rsid w:val="007A09CD"/>
    <w:rsid w:val="007A1C59"/>
    <w:rsid w:val="007B1255"/>
    <w:rsid w:val="007B4944"/>
    <w:rsid w:val="007C12F3"/>
    <w:rsid w:val="007C6763"/>
    <w:rsid w:val="007C79F0"/>
    <w:rsid w:val="007E19CB"/>
    <w:rsid w:val="007E3EF1"/>
    <w:rsid w:val="007F481D"/>
    <w:rsid w:val="00800A3E"/>
    <w:rsid w:val="00804462"/>
    <w:rsid w:val="008142CE"/>
    <w:rsid w:val="008201C0"/>
    <w:rsid w:val="008230CA"/>
    <w:rsid w:val="00824994"/>
    <w:rsid w:val="00830D88"/>
    <w:rsid w:val="00835BCC"/>
    <w:rsid w:val="008465E8"/>
    <w:rsid w:val="008471C3"/>
    <w:rsid w:val="008624CB"/>
    <w:rsid w:val="00864861"/>
    <w:rsid w:val="008700C4"/>
    <w:rsid w:val="008731B9"/>
    <w:rsid w:val="008749ED"/>
    <w:rsid w:val="00877DFA"/>
    <w:rsid w:val="008969E9"/>
    <w:rsid w:val="00897775"/>
    <w:rsid w:val="008A02DA"/>
    <w:rsid w:val="008A4EE4"/>
    <w:rsid w:val="008B4799"/>
    <w:rsid w:val="008B7CC3"/>
    <w:rsid w:val="008C0BDB"/>
    <w:rsid w:val="008C3EB2"/>
    <w:rsid w:val="008C7E4E"/>
    <w:rsid w:val="008D1435"/>
    <w:rsid w:val="008E02CD"/>
    <w:rsid w:val="008E0E5A"/>
    <w:rsid w:val="008E1644"/>
    <w:rsid w:val="008E26D4"/>
    <w:rsid w:val="00900D89"/>
    <w:rsid w:val="0090130F"/>
    <w:rsid w:val="009017FE"/>
    <w:rsid w:val="00910F7E"/>
    <w:rsid w:val="009205BD"/>
    <w:rsid w:val="00920A95"/>
    <w:rsid w:val="009221A8"/>
    <w:rsid w:val="00932B88"/>
    <w:rsid w:val="009500A0"/>
    <w:rsid w:val="009502EA"/>
    <w:rsid w:val="0096490F"/>
    <w:rsid w:val="009723B3"/>
    <w:rsid w:val="0097371A"/>
    <w:rsid w:val="00973ED0"/>
    <w:rsid w:val="009970EB"/>
    <w:rsid w:val="009A56DF"/>
    <w:rsid w:val="009D16E1"/>
    <w:rsid w:val="009D4692"/>
    <w:rsid w:val="009E093D"/>
    <w:rsid w:val="009E3501"/>
    <w:rsid w:val="009E4B9B"/>
    <w:rsid w:val="009E7128"/>
    <w:rsid w:val="009E7550"/>
    <w:rsid w:val="009E793E"/>
    <w:rsid w:val="009F424C"/>
    <w:rsid w:val="009F45F3"/>
    <w:rsid w:val="009F487E"/>
    <w:rsid w:val="00A004C6"/>
    <w:rsid w:val="00A02137"/>
    <w:rsid w:val="00A0759C"/>
    <w:rsid w:val="00A147D1"/>
    <w:rsid w:val="00A27DD2"/>
    <w:rsid w:val="00A35E1F"/>
    <w:rsid w:val="00A36824"/>
    <w:rsid w:val="00A644C3"/>
    <w:rsid w:val="00A64E97"/>
    <w:rsid w:val="00A74271"/>
    <w:rsid w:val="00A76E06"/>
    <w:rsid w:val="00A84BC7"/>
    <w:rsid w:val="00A85CA6"/>
    <w:rsid w:val="00AA2529"/>
    <w:rsid w:val="00AA2CFE"/>
    <w:rsid w:val="00AA78F7"/>
    <w:rsid w:val="00AB1FD8"/>
    <w:rsid w:val="00AC4939"/>
    <w:rsid w:val="00AC5DEB"/>
    <w:rsid w:val="00AC7C89"/>
    <w:rsid w:val="00AD0B77"/>
    <w:rsid w:val="00AD2FFF"/>
    <w:rsid w:val="00AE150E"/>
    <w:rsid w:val="00AF0ABC"/>
    <w:rsid w:val="00B07EEC"/>
    <w:rsid w:val="00B113F3"/>
    <w:rsid w:val="00B14F5B"/>
    <w:rsid w:val="00B178C5"/>
    <w:rsid w:val="00B3006D"/>
    <w:rsid w:val="00B44C01"/>
    <w:rsid w:val="00B461AF"/>
    <w:rsid w:val="00B5586F"/>
    <w:rsid w:val="00B615C3"/>
    <w:rsid w:val="00B71082"/>
    <w:rsid w:val="00B77088"/>
    <w:rsid w:val="00B84D88"/>
    <w:rsid w:val="00B90B64"/>
    <w:rsid w:val="00B9702A"/>
    <w:rsid w:val="00B97BAE"/>
    <w:rsid w:val="00BA19FC"/>
    <w:rsid w:val="00BA74E4"/>
    <w:rsid w:val="00BB34C1"/>
    <w:rsid w:val="00BD5DE1"/>
    <w:rsid w:val="00BD6AEE"/>
    <w:rsid w:val="00BE19FD"/>
    <w:rsid w:val="00BF7FE8"/>
    <w:rsid w:val="00C02869"/>
    <w:rsid w:val="00C10F83"/>
    <w:rsid w:val="00C47E6C"/>
    <w:rsid w:val="00C523AB"/>
    <w:rsid w:val="00C61C1E"/>
    <w:rsid w:val="00C671E5"/>
    <w:rsid w:val="00C81BC0"/>
    <w:rsid w:val="00C8371B"/>
    <w:rsid w:val="00C85375"/>
    <w:rsid w:val="00C9361B"/>
    <w:rsid w:val="00C94483"/>
    <w:rsid w:val="00CA05F7"/>
    <w:rsid w:val="00CA2DC5"/>
    <w:rsid w:val="00CA3DA0"/>
    <w:rsid w:val="00CB171C"/>
    <w:rsid w:val="00CB2F8A"/>
    <w:rsid w:val="00CC084F"/>
    <w:rsid w:val="00CC686C"/>
    <w:rsid w:val="00CC6BF9"/>
    <w:rsid w:val="00CC7C5F"/>
    <w:rsid w:val="00CD01B3"/>
    <w:rsid w:val="00CD612D"/>
    <w:rsid w:val="00CF4C30"/>
    <w:rsid w:val="00D07E7F"/>
    <w:rsid w:val="00D13E85"/>
    <w:rsid w:val="00D214A2"/>
    <w:rsid w:val="00D24A6C"/>
    <w:rsid w:val="00D24FC0"/>
    <w:rsid w:val="00D37FC1"/>
    <w:rsid w:val="00D41C83"/>
    <w:rsid w:val="00D456D3"/>
    <w:rsid w:val="00D45FE0"/>
    <w:rsid w:val="00D57941"/>
    <w:rsid w:val="00D6184E"/>
    <w:rsid w:val="00D62B11"/>
    <w:rsid w:val="00D646FE"/>
    <w:rsid w:val="00D918C3"/>
    <w:rsid w:val="00D95186"/>
    <w:rsid w:val="00DA1F22"/>
    <w:rsid w:val="00DB7988"/>
    <w:rsid w:val="00DC6804"/>
    <w:rsid w:val="00DC6AAB"/>
    <w:rsid w:val="00DD0B49"/>
    <w:rsid w:val="00DE6FC0"/>
    <w:rsid w:val="00DE7F14"/>
    <w:rsid w:val="00DF76E3"/>
    <w:rsid w:val="00E022D2"/>
    <w:rsid w:val="00E13AF5"/>
    <w:rsid w:val="00E2048A"/>
    <w:rsid w:val="00E21D82"/>
    <w:rsid w:val="00E24E7D"/>
    <w:rsid w:val="00E274F7"/>
    <w:rsid w:val="00E5163B"/>
    <w:rsid w:val="00E54A39"/>
    <w:rsid w:val="00E562DF"/>
    <w:rsid w:val="00E612A9"/>
    <w:rsid w:val="00E66D96"/>
    <w:rsid w:val="00E824A6"/>
    <w:rsid w:val="00E83DA9"/>
    <w:rsid w:val="00E854B1"/>
    <w:rsid w:val="00E9687D"/>
    <w:rsid w:val="00EA00C7"/>
    <w:rsid w:val="00EA71C9"/>
    <w:rsid w:val="00EB4179"/>
    <w:rsid w:val="00EB4E60"/>
    <w:rsid w:val="00EC58F2"/>
    <w:rsid w:val="00ED5400"/>
    <w:rsid w:val="00EE05CE"/>
    <w:rsid w:val="00EE15B4"/>
    <w:rsid w:val="00EF0F13"/>
    <w:rsid w:val="00F030BA"/>
    <w:rsid w:val="00F03556"/>
    <w:rsid w:val="00F04CED"/>
    <w:rsid w:val="00F11EE6"/>
    <w:rsid w:val="00F14738"/>
    <w:rsid w:val="00F265D1"/>
    <w:rsid w:val="00F3117F"/>
    <w:rsid w:val="00F3219C"/>
    <w:rsid w:val="00F341B4"/>
    <w:rsid w:val="00F36B3D"/>
    <w:rsid w:val="00F36DD4"/>
    <w:rsid w:val="00F37044"/>
    <w:rsid w:val="00F5692A"/>
    <w:rsid w:val="00F67301"/>
    <w:rsid w:val="00F71FDA"/>
    <w:rsid w:val="00F72C51"/>
    <w:rsid w:val="00F7365F"/>
    <w:rsid w:val="00F745E3"/>
    <w:rsid w:val="00F74B3A"/>
    <w:rsid w:val="00F8050E"/>
    <w:rsid w:val="00F8606E"/>
    <w:rsid w:val="00F86A86"/>
    <w:rsid w:val="00F96F0B"/>
    <w:rsid w:val="00FA0D0F"/>
    <w:rsid w:val="00FB2651"/>
    <w:rsid w:val="00FB790E"/>
    <w:rsid w:val="00FE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C638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94483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punt-7">
    <w:name w:val="punt-7"/>
    <w:basedOn w:val="Standaardalinea-lettertype"/>
    <w:uiPriority w:val="1"/>
    <w:rsid w:val="00F8050E"/>
    <w:rPr>
      <w:rFonts w:ascii="Verdana" w:hAnsi="Verdana"/>
      <w:sz w:val="14"/>
    </w:rPr>
  </w:style>
  <w:style w:type="character" w:customStyle="1" w:styleId="cursief">
    <w:name w:val="cursief"/>
    <w:basedOn w:val="Standaardalinea-lettertype"/>
    <w:uiPriority w:val="1"/>
    <w:rsid w:val="00F8050E"/>
    <w:rPr>
      <w:i/>
    </w:rPr>
  </w:style>
  <w:style w:type="character" w:customStyle="1" w:styleId="Verdana-8-italic">
    <w:name w:val="Verdana-8-italic"/>
    <w:basedOn w:val="Standaardalinea-lettertype"/>
    <w:uiPriority w:val="1"/>
    <w:rsid w:val="0040125C"/>
    <w:rPr>
      <w:rFonts w:ascii="Verdana" w:hAnsi="Verdana"/>
      <w:i/>
      <w:sz w:val="16"/>
    </w:rPr>
  </w:style>
  <w:style w:type="character" w:customStyle="1" w:styleId="Verdana-9">
    <w:name w:val="Verdana-9"/>
    <w:basedOn w:val="Standaardalinea-lettertype"/>
    <w:uiPriority w:val="1"/>
    <w:rsid w:val="0040125C"/>
    <w:rPr>
      <w:rFonts w:ascii="Verdana" w:hAnsi="Verdana"/>
      <w:sz w:val="18"/>
    </w:rPr>
  </w:style>
  <w:style w:type="character" w:styleId="Hyperlink">
    <w:name w:val="Hyperlink"/>
    <w:basedOn w:val="Standaardalinea-lettertype"/>
    <w:rsid w:val="0036214E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6214E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rsid w:val="008C3E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astrichtuniversity.n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6EFA175A2F72F54186AB172A7B95E1F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1474BCC-1CBF-B442-A415-A33F20902211}"/>
      </w:docPartPr>
      <w:docPartBody>
        <w:p w:rsidR="00000000" w:rsidRDefault="00000000">
          <w:pPr>
            <w:pStyle w:val="6EFA175A2F72F54186AB172A7B95E1F1"/>
          </w:pPr>
          <w:r w:rsidRPr="00526D08">
            <w:rPr>
              <w:rStyle w:val="Tekstvantijdelijkeaanduiding"/>
            </w:rPr>
            <w:t>Naam</w:t>
          </w:r>
          <w:r w:rsidRPr="00526D08">
            <w:rPr>
              <w:rStyle w:val="Tekstvantijdelijkeaanduiding"/>
            </w:rPr>
            <w:br/>
            <w:t>Adres</w:t>
          </w:r>
          <w:r w:rsidRPr="00526D08">
            <w:rPr>
              <w:rStyle w:val="Tekstvantijdelijkeaanduiding"/>
            </w:rPr>
            <w:br/>
            <w:t>Postcode</w:t>
          </w:r>
          <w:r w:rsidRPr="00526D08">
            <w:rPr>
              <w:rStyle w:val="Tekstvantijdelijkeaanduiding"/>
            </w:rPr>
            <w:br/>
            <w:t xml:space="preserve">Plaats </w:t>
          </w:r>
          <w:r w:rsidRPr="00526D08">
            <w:rPr>
              <w:rStyle w:val="Tekstvantijdelijkeaanduiding"/>
            </w:rPr>
            <w:br/>
            <w:t>Land</w:t>
          </w:r>
        </w:p>
      </w:docPartBody>
    </w:docPart>
    <w:docPart>
      <w:docPartPr>
        <w:name w:val="764A715FD6A5114CB794F94E9CC3869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BC50ECA-C282-8346-8292-E94C5D24BA71}"/>
      </w:docPartPr>
      <w:docPartBody>
        <w:p w:rsidR="00000000" w:rsidRDefault="00000000">
          <w:pPr>
            <w:pStyle w:val="764A715FD6A5114CB794F94E9CC38698"/>
          </w:pPr>
          <w:r w:rsidRPr="006F4A12">
            <w:rPr>
              <w:rStyle w:val="Tekstvantijdelijkeaanduiding"/>
            </w:rPr>
            <w:t>Afdeling</w:t>
          </w:r>
        </w:p>
      </w:docPartBody>
    </w:docPart>
    <w:docPart>
      <w:docPartPr>
        <w:name w:val="21CB2F9406E6174A90C055149B0F37E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38AF990-3906-274D-9B22-7AD2976A9350}"/>
      </w:docPartPr>
      <w:docPartBody>
        <w:p w:rsidR="00000000" w:rsidRDefault="00000000">
          <w:pPr>
            <w:pStyle w:val="21CB2F9406E6174A90C055149B0F37EF"/>
          </w:pPr>
          <w:r w:rsidRPr="006F4A12">
            <w:rPr>
              <w:rStyle w:val="Tekstvantijdelijkeaanduiding"/>
            </w:rPr>
            <w:t>uw kenmerk</w:t>
          </w:r>
        </w:p>
      </w:docPartBody>
    </w:docPart>
    <w:docPart>
      <w:docPartPr>
        <w:name w:val="090A5E491AF75F4883276B6B41D28AD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E3D3F9F-3DE0-414D-968F-1BEC8BA056E1}"/>
      </w:docPartPr>
      <w:docPartBody>
        <w:p w:rsidR="00000000" w:rsidRDefault="00000000">
          <w:pPr>
            <w:pStyle w:val="090A5E491AF75F4883276B6B41D28AD5"/>
          </w:pPr>
          <w:r w:rsidRPr="006F4A12">
            <w:rPr>
              <w:rStyle w:val="Tekstvantijdelijkeaanduiding"/>
            </w:rPr>
            <w:t>ons kenmerk</w:t>
          </w:r>
        </w:p>
      </w:docPartBody>
    </w:docPart>
    <w:docPart>
      <w:docPartPr>
        <w:name w:val="34E13232118A0A44AF4D70407F7FD75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983BF95-8E0D-724A-93EF-A51270946E19}"/>
      </w:docPartPr>
      <w:docPartBody>
        <w:p w:rsidR="00000000" w:rsidRDefault="00000000">
          <w:pPr>
            <w:pStyle w:val="34E13232118A0A44AF4D70407F7FD75A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567F86BA88E82A4293BA7DB1593099A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D707110-1F60-7E47-9434-EF42C6C64DFC}"/>
      </w:docPartPr>
      <w:docPartBody>
        <w:p w:rsidR="00000000" w:rsidRDefault="00000000">
          <w:pPr>
            <w:pStyle w:val="567F86BA88E82A4293BA7DB1593099AF"/>
          </w:pPr>
          <w:r>
            <w:rPr>
              <w:rStyle w:val="Tekstvantijdelijkeaanduiding"/>
            </w:rPr>
            <w:t>Datum</w:t>
          </w:r>
        </w:p>
      </w:docPartBody>
    </w:docPart>
    <w:docPart>
      <w:docPartPr>
        <w:name w:val="A4EDDC49FA7A6543B44F470EBB27C7A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3445514-E786-E748-A49F-4A90937DDCF7}"/>
      </w:docPartPr>
      <w:docPartBody>
        <w:p w:rsidR="00000000" w:rsidRDefault="00000000">
          <w:pPr>
            <w:pStyle w:val="A4EDDC49FA7A6543B44F470EBB27C7A9"/>
          </w:pPr>
          <w:r>
            <w:rPr>
              <w:rStyle w:val="Tekstvantijdelijkeaanduiding"/>
            </w:rPr>
            <w:t>Betreft</w:t>
          </w:r>
        </w:p>
      </w:docPartBody>
    </w:docPart>
    <w:docPart>
      <w:docPartPr>
        <w:name w:val="D14EBB29EEE30A41B9CCA28AEFD3FAB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3398CC5-39F1-9E44-9B51-D2F9195A8E9F}"/>
      </w:docPartPr>
      <w:docPartBody>
        <w:p w:rsidR="00000000" w:rsidRDefault="00000000">
          <w:pPr>
            <w:pStyle w:val="D14EBB29EEE30A41B9CCA28AEFD3FAB9"/>
          </w:pPr>
          <w:r w:rsidRPr="00A147D1">
            <w:rPr>
              <w:rStyle w:val="Tekstvantijdelijkeaanduiding"/>
            </w:rPr>
            <w:t>Naam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03"/>
    <w:rsid w:val="00004673"/>
    <w:rsid w:val="00B21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6EFA175A2F72F54186AB172A7B95E1F1">
    <w:name w:val="6EFA175A2F72F54186AB172A7B95E1F1"/>
  </w:style>
  <w:style w:type="paragraph" w:customStyle="1" w:styleId="764A715FD6A5114CB794F94E9CC38698">
    <w:name w:val="764A715FD6A5114CB794F94E9CC38698"/>
  </w:style>
  <w:style w:type="paragraph" w:customStyle="1" w:styleId="21CB2F9406E6174A90C055149B0F37EF">
    <w:name w:val="21CB2F9406E6174A90C055149B0F37EF"/>
  </w:style>
  <w:style w:type="paragraph" w:customStyle="1" w:styleId="090A5E491AF75F4883276B6B41D28AD5">
    <w:name w:val="090A5E491AF75F4883276B6B41D28AD5"/>
  </w:style>
  <w:style w:type="paragraph" w:customStyle="1" w:styleId="34E13232118A0A44AF4D70407F7FD75A">
    <w:name w:val="34E13232118A0A44AF4D70407F7FD75A"/>
  </w:style>
  <w:style w:type="paragraph" w:customStyle="1" w:styleId="567F86BA88E82A4293BA7DB1593099AF">
    <w:name w:val="567F86BA88E82A4293BA7DB1593099AF"/>
  </w:style>
  <w:style w:type="paragraph" w:customStyle="1" w:styleId="A4EDDC49FA7A6543B44F470EBB27C7A9">
    <w:name w:val="A4EDDC49FA7A6543B44F470EBB27C7A9"/>
  </w:style>
  <w:style w:type="paragraph" w:customStyle="1" w:styleId="D14EBB29EEE30A41B9CCA28AEFD3FAB9">
    <w:name w:val="D14EBB29EEE30A41B9CCA28AEFD3FA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3CBAA09452B5478A3F0E70D3CAB82A" ma:contentTypeVersion="11" ma:contentTypeDescription="Create a new document." ma:contentTypeScope="" ma:versionID="b6e36acb8cb0c474a30cab4c3b890352">
  <xsd:schema xmlns:xsd="http://www.w3.org/2001/XMLSchema" xmlns:xs="http://www.w3.org/2001/XMLSchema" xmlns:p="http://schemas.microsoft.com/office/2006/metadata/properties" xmlns:ns2="cbf2dccb-42da-4897-8980-73c043848593" targetNamespace="http://schemas.microsoft.com/office/2006/metadata/properties" ma:root="true" ma:fieldsID="f5645962976ddcb646c65bb1f88e3c7c" ns2:_="">
    <xsd:import namespace="cbf2dccb-42da-4897-8980-73c0438485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2dccb-42da-4897-8980-73c0438485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e7061f6-de73-44c7-bfdb-4de9ff9c12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f2dccb-42da-4897-8980-73c04384859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52052-6B9F-4C32-9B77-45698D3B2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2dccb-42da-4897-8980-73c0438485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C3208E-ECCA-46A2-BCA2-170720C3FF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DFC72C-CDAD-4E25-9F37-F8F11231F027}">
  <ds:schemaRefs>
    <ds:schemaRef ds:uri="http://schemas.microsoft.com/office/2006/metadata/properties"/>
    <ds:schemaRef ds:uri="http://schemas.microsoft.com/office/infopath/2007/PartnerControls"/>
    <ds:schemaRef ds:uri="cbf2dccb-42da-4897-8980-73c043848593"/>
  </ds:schemaRefs>
</ds:datastoreItem>
</file>

<file path=customXml/itemProps4.xml><?xml version="1.0" encoding="utf-8"?>
<ds:datastoreItem xmlns:ds="http://schemas.openxmlformats.org/officeDocument/2006/customXml" ds:itemID="{4286DE1E-02AB-4F8A-ADB3-BF544B28B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FSE.dotx</Template>
  <TotalTime>0</TotalTime>
  <Pages>2</Pages>
  <Words>44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1</cp:revision>
  <cp:lastPrinted>2014-11-07T13:54:00Z</cp:lastPrinted>
  <dcterms:created xsi:type="dcterms:W3CDTF">2026-07-22T11:20:00Z</dcterms:created>
  <dcterms:modified xsi:type="dcterms:W3CDTF">2026-07-22T11:20:00Z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ContentTypeId">
    <vt:lpwstr>0x010100543CBAA09452B5478A3F0E70D3CAB82A</vt:lpwstr>
  </property>
  <property fmtid="{D5CDD505-2E9C-101B-9397-08002B2CF9AE}" pid="51" name="MediaServiceImageTags">
    <vt:lpwstr/>
  </property>
</Properties>
</file>