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A4779E" w14:paraId="4E64FDCF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F05DE0EE0B1BE14AA83BF2196937AF8F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437C23E8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</w:t>
                </w:r>
                <w:r w:rsidR="00A4779E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0C7A6442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1369D321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5DD5662A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5EBD368B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1BE251CF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54692779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611C2C6A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10E0C816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C5AC5661F4E5364DBDF0A810AC002FBD"/>
        </w:placeholder>
        <w:text/>
      </w:sdtPr>
      <w:sdtEndPr>
        <w:rPr>
          <w:rStyle w:val="Standaardalinea-lettertype"/>
          <w:i w:val="0"/>
        </w:rPr>
      </w:sdtEndPr>
      <w:sdtContent>
        <w:p w14:paraId="1A68A4D9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3B88DCCB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0C8B27EC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518749D9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FC4EEF5BD9AA9F40AECDA7ABE0E628D7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E9A19390875A8049971EBBE56C570A99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433CAB4086D4DC458BA756230B45BC86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C4009F2D5523BC4AB39C77A4298D9203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4E28DDC0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10CFF960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44C2AE94462A0E4D9E336D3489FD2209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159E9D90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10F4DF2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610CE5C6B96384479F962632C6D8AC81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432DEBF8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53C265A1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63C1C34D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1B6E5DCE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741172D6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5C6F7520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3AED305B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3864E3D5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8972F6" w14:textId="77777777" w:rsidR="005B61A8" w:rsidRDefault="005B61A8">
      <w:r>
        <w:separator/>
      </w:r>
    </w:p>
  </w:endnote>
  <w:endnote w:type="continuationSeparator" w:id="0">
    <w:p w14:paraId="43799362" w14:textId="77777777" w:rsidR="005B61A8" w:rsidRDefault="005B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A451B0" w14:textId="77777777" w:rsidR="00706FCB" w:rsidRDefault="00706F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BA6B21" w14:textId="77777777" w:rsidR="00706FCB" w:rsidRDefault="00706FC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2D93CCF0" w14:textId="77777777" w:rsidTr="00CD01B3">
      <w:tc>
        <w:tcPr>
          <w:tcW w:w="3261" w:type="dxa"/>
        </w:tcPr>
        <w:p w14:paraId="06A8FA98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1BA23D69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3A1AB4B8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58EE061E" w14:textId="77777777" w:rsidTr="00CD01B3">
      <w:tc>
        <w:tcPr>
          <w:tcW w:w="3261" w:type="dxa"/>
        </w:tcPr>
        <w:p w14:paraId="1A29E1B7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53C4EABE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446E5CE1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4BC6C897" w14:textId="77777777" w:rsidTr="00CD01B3">
      <w:tc>
        <w:tcPr>
          <w:tcW w:w="3261" w:type="dxa"/>
        </w:tcPr>
        <w:p w14:paraId="3E6D99B2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0DAE119E" w14:textId="26178B86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7A75F3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69E6869B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177E7375" w14:textId="77777777" w:rsidTr="00CD01B3">
      <w:tc>
        <w:tcPr>
          <w:tcW w:w="3261" w:type="dxa"/>
        </w:tcPr>
        <w:p w14:paraId="240A325B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363A9D4F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01B1A7C9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69201423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0EB1823F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FCF78B" w14:textId="77777777" w:rsidR="005B61A8" w:rsidRDefault="005B61A8">
      <w:r>
        <w:separator/>
      </w:r>
    </w:p>
  </w:footnote>
  <w:footnote w:type="continuationSeparator" w:id="0">
    <w:p w14:paraId="3FD848C9" w14:textId="77777777" w:rsidR="005B61A8" w:rsidRDefault="005B6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37752B" w14:textId="77777777" w:rsidR="00706FCB" w:rsidRDefault="00706F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282EC2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D09F182" wp14:editId="6182F732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147BDE" w14:textId="77777777" w:rsidR="00BA19FC" w:rsidRPr="003455FB" w:rsidRDefault="00656F00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78521360" wp14:editId="7FBE3E63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3218400" cy="349200"/>
          <wp:effectExtent l="0" t="0" r="1270" b="0"/>
          <wp:wrapNone/>
          <wp:docPr id="10843363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4336390" name="Picture 108433639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184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F3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518D9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391C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1A8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0789A"/>
    <w:rsid w:val="00610DD2"/>
    <w:rsid w:val="00615AE9"/>
    <w:rsid w:val="0061713E"/>
    <w:rsid w:val="00635482"/>
    <w:rsid w:val="00640E12"/>
    <w:rsid w:val="00650012"/>
    <w:rsid w:val="00656F00"/>
    <w:rsid w:val="00662DF7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A75F3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00C4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0300"/>
    <w:rsid w:val="00A35E1F"/>
    <w:rsid w:val="00A36824"/>
    <w:rsid w:val="00A4779E"/>
    <w:rsid w:val="00A644C3"/>
    <w:rsid w:val="00A64E97"/>
    <w:rsid w:val="00A74271"/>
    <w:rsid w:val="00A76E06"/>
    <w:rsid w:val="00A84BC7"/>
    <w:rsid w:val="00A85CA6"/>
    <w:rsid w:val="00A97F7A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3006D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263C5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05F7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252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F05DE0EE0B1BE14AA83BF2196937AF8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7D21769-C410-0442-A159-75A749ECD368}"/>
      </w:docPartPr>
      <w:docPartBody>
        <w:p w:rsidR="00000000" w:rsidRDefault="00000000">
          <w:pPr>
            <w:pStyle w:val="F05DE0EE0B1BE14AA83BF2196937AF8F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C5AC5661F4E5364DBDF0A810AC002F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B2B5C21-9AFF-F547-8CF3-B6DD7B1E3123}"/>
      </w:docPartPr>
      <w:docPartBody>
        <w:p w:rsidR="00000000" w:rsidRDefault="00000000">
          <w:pPr>
            <w:pStyle w:val="C5AC5661F4E5364DBDF0A810AC002FBD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FC4EEF5BD9AA9F40AECDA7ABE0E628D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979E5F-E315-334D-988E-4563330E6CC3}"/>
      </w:docPartPr>
      <w:docPartBody>
        <w:p w:rsidR="00000000" w:rsidRDefault="00000000">
          <w:pPr>
            <w:pStyle w:val="FC4EEF5BD9AA9F40AECDA7ABE0E628D7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E9A19390875A8049971EBBE56C570A9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18AC2DE-7498-8D41-B8F8-DBD9015CC5DF}"/>
      </w:docPartPr>
      <w:docPartBody>
        <w:p w:rsidR="00000000" w:rsidRDefault="00000000">
          <w:pPr>
            <w:pStyle w:val="E9A19390875A8049971EBBE56C570A99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433CAB4086D4DC458BA756230B45BC8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4FEF039-A2CC-0744-9730-02FD04060E60}"/>
      </w:docPartPr>
      <w:docPartBody>
        <w:p w:rsidR="00000000" w:rsidRDefault="00000000">
          <w:pPr>
            <w:pStyle w:val="433CAB4086D4DC458BA756230B45BC86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C4009F2D5523BC4AB39C77A4298D92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A0DDEC3-F49D-5D4D-8788-1545A4C52318}"/>
      </w:docPartPr>
      <w:docPartBody>
        <w:p w:rsidR="00000000" w:rsidRDefault="00000000">
          <w:pPr>
            <w:pStyle w:val="C4009F2D5523BC4AB39C77A4298D9203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44C2AE94462A0E4D9E336D3489FD220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EA4992-27C5-6B4B-9D34-603E63C896E1}"/>
      </w:docPartPr>
      <w:docPartBody>
        <w:p w:rsidR="00000000" w:rsidRDefault="00000000">
          <w:pPr>
            <w:pStyle w:val="44C2AE94462A0E4D9E336D3489FD2209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610CE5C6B96384479F962632C6D8AC8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A7047F-7A20-DF49-B7D4-E9928731BB7F}"/>
      </w:docPartPr>
      <w:docPartBody>
        <w:p w:rsidR="00000000" w:rsidRDefault="00000000">
          <w:pPr>
            <w:pStyle w:val="610CE5C6B96384479F962632C6D8AC81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98"/>
    <w:rsid w:val="00004673"/>
    <w:rsid w:val="00A1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F05DE0EE0B1BE14AA83BF2196937AF8F">
    <w:name w:val="F05DE0EE0B1BE14AA83BF2196937AF8F"/>
  </w:style>
  <w:style w:type="paragraph" w:customStyle="1" w:styleId="C5AC5661F4E5364DBDF0A810AC002FBD">
    <w:name w:val="C5AC5661F4E5364DBDF0A810AC002FBD"/>
  </w:style>
  <w:style w:type="paragraph" w:customStyle="1" w:styleId="FC4EEF5BD9AA9F40AECDA7ABE0E628D7">
    <w:name w:val="FC4EEF5BD9AA9F40AECDA7ABE0E628D7"/>
  </w:style>
  <w:style w:type="paragraph" w:customStyle="1" w:styleId="E9A19390875A8049971EBBE56C570A99">
    <w:name w:val="E9A19390875A8049971EBBE56C570A99"/>
  </w:style>
  <w:style w:type="paragraph" w:customStyle="1" w:styleId="433CAB4086D4DC458BA756230B45BC86">
    <w:name w:val="433CAB4086D4DC458BA756230B45BC86"/>
  </w:style>
  <w:style w:type="paragraph" w:customStyle="1" w:styleId="C4009F2D5523BC4AB39C77A4298D9203">
    <w:name w:val="C4009F2D5523BC4AB39C77A4298D9203"/>
  </w:style>
  <w:style w:type="paragraph" w:customStyle="1" w:styleId="44C2AE94462A0E4D9E336D3489FD2209">
    <w:name w:val="44C2AE94462A0E4D9E336D3489FD2209"/>
  </w:style>
  <w:style w:type="paragraph" w:customStyle="1" w:styleId="610CE5C6B96384479F962632C6D8AC81">
    <w:name w:val="610CE5C6B96384479F962632C6D8AC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52052-6B9F-4C32-9B77-45698D3B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FPN.dotx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2026-07-22T11:19:00Z</dcterms:created>
  <dcterms:modified xsi:type="dcterms:W3CDTF">2026-07-22T11:19:00Z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