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237BA6" w14:paraId="5DA3764C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color w:val="808080"/>
                <w:lang w:val="en-GB"/>
              </w:rPr>
              <w:id w:val="936407528"/>
              <w:placeholder>
                <w:docPart w:val="8DE5AE2B0092B442AA3E9E33FCEF9945"/>
              </w:placeholder>
              <w:text w:multiLine="1"/>
            </w:sdtPr>
            <w:sdtContent>
              <w:p w14:paraId="4E394FD8" w14:textId="77777777" w:rsidR="00274809" w:rsidRPr="00274809" w:rsidRDefault="00274809" w:rsidP="00274809">
                <w:pPr>
                  <w:rPr>
                    <w:color w:val="808080"/>
                    <w:lang w:val="en-GB"/>
                  </w:rPr>
                </w:pPr>
                <w:r>
                  <w:rPr>
                    <w:color w:val="808080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  <w:t>Postal code</w:t>
                </w:r>
                <w:r>
                  <w:rPr>
                    <w:color w:val="808080"/>
                    <w:lang w:val="en-GB"/>
                  </w:rPr>
                  <w:br/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  <w:t>Country</w:t>
                </w:r>
              </w:p>
            </w:sdtContent>
          </w:sdt>
          <w:p w14:paraId="07B8F534" w14:textId="77777777" w:rsidR="004C6370" w:rsidRPr="00274809" w:rsidRDefault="004C6370" w:rsidP="008945DA">
            <w:pPr>
              <w:rPr>
                <w:lang w:val="en-GB"/>
              </w:rPr>
            </w:pPr>
          </w:p>
        </w:tc>
      </w:tr>
    </w:tbl>
    <w:p w14:paraId="62FE3A78" w14:textId="77777777" w:rsidR="00800A3E" w:rsidRPr="00274809" w:rsidRDefault="00800A3E" w:rsidP="00800A3E">
      <w:pPr>
        <w:rPr>
          <w:lang w:val="en-GB"/>
        </w:rPr>
      </w:pPr>
    </w:p>
    <w:p w14:paraId="4E15E6E8" w14:textId="77777777" w:rsidR="00800A3E" w:rsidRPr="00274809" w:rsidRDefault="00800A3E" w:rsidP="00800A3E">
      <w:pPr>
        <w:rPr>
          <w:lang w:val="en-GB"/>
        </w:rPr>
      </w:pPr>
    </w:p>
    <w:p w14:paraId="39483FE7" w14:textId="77777777" w:rsidR="00F96F0B" w:rsidRPr="00274809" w:rsidRDefault="00F96F0B" w:rsidP="00800A3E">
      <w:pPr>
        <w:rPr>
          <w:lang w:val="en-GB"/>
        </w:rPr>
      </w:pPr>
    </w:p>
    <w:p w14:paraId="23C850CB" w14:textId="77777777" w:rsidR="00F96F0B" w:rsidRPr="00274809" w:rsidRDefault="00F96F0B" w:rsidP="00800A3E">
      <w:pPr>
        <w:rPr>
          <w:lang w:val="en-GB"/>
        </w:rPr>
      </w:pPr>
    </w:p>
    <w:p w14:paraId="56D04759" w14:textId="77777777" w:rsidR="00F96F0B" w:rsidRPr="00274809" w:rsidRDefault="00F96F0B" w:rsidP="00800A3E">
      <w:pPr>
        <w:rPr>
          <w:lang w:val="en-GB"/>
        </w:rPr>
      </w:pPr>
    </w:p>
    <w:p w14:paraId="0F4E05BD" w14:textId="77777777" w:rsidR="00F96F0B" w:rsidRPr="00274809" w:rsidRDefault="00F96F0B" w:rsidP="00800A3E">
      <w:pPr>
        <w:rPr>
          <w:lang w:val="en-GB"/>
        </w:rPr>
      </w:pPr>
    </w:p>
    <w:p w14:paraId="3F3EE66C" w14:textId="77777777" w:rsidR="00800A3E" w:rsidRPr="00274809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3D7016C7F03EDD44A802F89EF3A2EEC0"/>
        </w:placeholder>
        <w:showingPlcHdr/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6B1A9100" w14:textId="77777777"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sdtContent>
    </w:sdt>
    <w:p w14:paraId="7539B00C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D158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14:paraId="4123B0B9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113F867F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4D176F15" w14:textId="77777777" w:rsidR="00C94483" w:rsidRPr="00274809" w:rsidRDefault="00000000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5C8B7BEA2E039245B5FDF6E0CCE1A8A9"/>
          </w:placeholder>
          <w:showingPlcHdr/>
          <w:text/>
        </w:sdtPr>
        <w:sdtContent>
          <w:r w:rsidR="00274809" w:rsidRPr="00274809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274809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1AF69FF8D4D5654AA433B3686C118E94"/>
          </w:placeholder>
          <w:showingPlcHdr/>
          <w:text/>
        </w:sdtPr>
        <w:sdtContent>
          <w:r w:rsidR="00274809" w:rsidRPr="00274809">
            <w:rPr>
              <w:rStyle w:val="Tekstvantijdelijkeaanduiding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274809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CB582E87CACC0847A96B084E1E9EE7C9"/>
          </w:placeholder>
          <w:text/>
        </w:sdtPr>
        <w:sdtContent>
          <w:r w:rsidR="003455FB" w:rsidRPr="00274809">
            <w:rPr>
              <w:rStyle w:val="punt7-2"/>
              <w:lang w:val="en-GB"/>
            </w:rPr>
            <w:t>+31 43 3882222</w:t>
          </w:r>
        </w:sdtContent>
      </w:sdt>
      <w:r w:rsidR="00FA1B06" w:rsidRPr="00274809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7EDD299E15AB1943AB3449233324B723"/>
          </w:placeholder>
          <w:showingPlcHdr/>
          <w:text/>
        </w:sdtPr>
        <w:sdtContent>
          <w:r w:rsidR="00274809">
            <w:rPr>
              <w:rStyle w:val="Tekstvantijdelijkeaanduiding"/>
              <w:lang w:val="en-GB"/>
            </w:rPr>
            <w:t>Date</w:t>
          </w:r>
        </w:sdtContent>
      </w:sdt>
    </w:p>
    <w:p w14:paraId="170D5445" w14:textId="77777777" w:rsidR="00B96DFF" w:rsidRPr="00274809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75669429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578C1BD089236444A8D4EFED316845F8"/>
          </w:placeholder>
          <w:showingPlcHdr/>
          <w:text/>
        </w:sdtPr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7B4ED277" w14:textId="77777777" w:rsidR="003404F1" w:rsidRPr="003455FB" w:rsidRDefault="003404F1" w:rsidP="005B3061">
      <w:pPr>
        <w:rPr>
          <w:lang w:val="en-GB"/>
        </w:rPr>
      </w:pPr>
    </w:p>
    <w:p w14:paraId="19ED1CE3" w14:textId="77777777"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BDCA8D7B83D25648906B88FFE30D4152"/>
          </w:placeholder>
          <w:showingPlcHdr/>
          <w:text/>
        </w:sdtPr>
        <w:sdtContent>
          <w:r w:rsidR="00610729" w:rsidRPr="0043324E">
            <w:rPr>
              <w:rStyle w:val="Tekstvantijdelijkeaanduiding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14:paraId="3879FB78" w14:textId="77777777" w:rsidR="00EE4898" w:rsidRDefault="00000000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ADA10A5CAF04A24E8EB750F4D728B639"/>
          </w:placeholder>
          <w:temporary/>
          <w:showingPlcHdr/>
          <w:text/>
        </w:sdtPr>
        <w:sdtContent>
          <w:r w:rsidR="007B1114">
            <w:rPr>
              <w:rStyle w:val="Tekstvantijdelijkeaanduiding"/>
              <w:lang w:val="en-GB"/>
            </w:rPr>
            <w:t>Start typing the letter</w:t>
          </w:r>
        </w:sdtContent>
      </w:sdt>
    </w:p>
    <w:p w14:paraId="3AB0FD9D" w14:textId="77777777" w:rsidR="00D269E0" w:rsidRPr="003455FB" w:rsidRDefault="00D269E0" w:rsidP="00C94483">
      <w:pPr>
        <w:rPr>
          <w:lang w:val="en-GB"/>
        </w:rPr>
      </w:pPr>
    </w:p>
    <w:p w14:paraId="32FE53C4" w14:textId="77777777" w:rsidR="00C94483" w:rsidRPr="00D8012B" w:rsidRDefault="00C94483" w:rsidP="00C94483">
      <w:pPr>
        <w:rPr>
          <w:lang w:val="en-GB"/>
        </w:rPr>
      </w:pPr>
    </w:p>
    <w:p w14:paraId="61E056F9" w14:textId="77777777"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14:paraId="76758750" w14:textId="77777777"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14:paraId="15D507BE" w14:textId="77777777" w:rsidR="00E8656C" w:rsidRDefault="00E8656C" w:rsidP="00C94483">
      <w:pPr>
        <w:spacing w:after="60"/>
        <w:rPr>
          <w:lang w:val="en-GB"/>
        </w:rPr>
      </w:pPr>
    </w:p>
    <w:p w14:paraId="2896CB48" w14:textId="77777777" w:rsidR="00E8656C" w:rsidRDefault="00E8656C" w:rsidP="00C94483">
      <w:pPr>
        <w:spacing w:after="60"/>
        <w:rPr>
          <w:lang w:val="en-GB"/>
        </w:rPr>
      </w:pPr>
    </w:p>
    <w:p w14:paraId="3C015908" w14:textId="77777777" w:rsidR="00E8656C" w:rsidRDefault="00E8656C" w:rsidP="00C94483">
      <w:pPr>
        <w:spacing w:after="60"/>
        <w:rPr>
          <w:lang w:val="en-GB"/>
        </w:rPr>
      </w:pPr>
    </w:p>
    <w:p w14:paraId="1AC15383" w14:textId="77777777" w:rsidR="00E8656C" w:rsidRDefault="00E8656C" w:rsidP="00C94483">
      <w:pPr>
        <w:spacing w:after="60"/>
        <w:rPr>
          <w:lang w:val="en-GB"/>
        </w:rPr>
      </w:pPr>
    </w:p>
    <w:p w14:paraId="05AD86A2" w14:textId="77777777" w:rsidR="00E8656C" w:rsidRDefault="00E8656C" w:rsidP="00C94483">
      <w:pPr>
        <w:spacing w:after="60"/>
        <w:rPr>
          <w:lang w:val="en-GB"/>
        </w:rPr>
      </w:pPr>
    </w:p>
    <w:p w14:paraId="6D12B79C" w14:textId="77777777" w:rsidR="00E8656C" w:rsidRDefault="00E8656C" w:rsidP="00C94483">
      <w:pPr>
        <w:spacing w:after="60"/>
        <w:rPr>
          <w:lang w:val="en-GB"/>
        </w:rPr>
      </w:pPr>
    </w:p>
    <w:p w14:paraId="021AD5CF" w14:textId="77777777" w:rsidR="00E8656C" w:rsidRDefault="00E8656C" w:rsidP="00C94483">
      <w:pPr>
        <w:spacing w:after="60"/>
        <w:rPr>
          <w:lang w:val="en-GB"/>
        </w:rPr>
      </w:pPr>
    </w:p>
    <w:p w14:paraId="5A891CAC" w14:textId="77777777" w:rsidR="00E8656C" w:rsidRDefault="00E8656C" w:rsidP="00C94483">
      <w:pPr>
        <w:spacing w:after="60"/>
        <w:rPr>
          <w:lang w:val="en-GB"/>
        </w:rPr>
      </w:pPr>
    </w:p>
    <w:p w14:paraId="591DCE59" w14:textId="77777777" w:rsidR="00E8656C" w:rsidRDefault="00E8656C" w:rsidP="00C94483">
      <w:pPr>
        <w:spacing w:after="60"/>
        <w:rPr>
          <w:lang w:val="en-GB"/>
        </w:rPr>
      </w:pPr>
    </w:p>
    <w:p w14:paraId="67821155" w14:textId="77777777" w:rsidR="00E8656C" w:rsidRDefault="00E8656C" w:rsidP="00C94483">
      <w:pPr>
        <w:spacing w:after="60"/>
        <w:rPr>
          <w:lang w:val="en-GB"/>
        </w:rPr>
      </w:pPr>
    </w:p>
    <w:p w14:paraId="03DFE464" w14:textId="77777777" w:rsidR="00E8656C" w:rsidRDefault="00E8656C" w:rsidP="00C94483">
      <w:pPr>
        <w:spacing w:after="60"/>
        <w:rPr>
          <w:lang w:val="en-GB"/>
        </w:rPr>
      </w:pPr>
    </w:p>
    <w:p w14:paraId="3F498321" w14:textId="77777777" w:rsidR="00E8656C" w:rsidRDefault="00E8656C" w:rsidP="00C94483">
      <w:pPr>
        <w:spacing w:after="60"/>
        <w:rPr>
          <w:lang w:val="en-GB"/>
        </w:rPr>
      </w:pPr>
    </w:p>
    <w:p w14:paraId="023868AD" w14:textId="77777777" w:rsidR="00E8656C" w:rsidRDefault="00E8656C" w:rsidP="00C94483">
      <w:pPr>
        <w:spacing w:after="60"/>
        <w:rPr>
          <w:lang w:val="en-GB"/>
        </w:rPr>
      </w:pPr>
    </w:p>
    <w:p w14:paraId="4914669A" w14:textId="77777777" w:rsidR="00E8656C" w:rsidRDefault="00E8656C" w:rsidP="00C94483">
      <w:pPr>
        <w:spacing w:after="60"/>
        <w:rPr>
          <w:lang w:val="en-GB"/>
        </w:rPr>
      </w:pPr>
    </w:p>
    <w:p w14:paraId="2EB0ECCD" w14:textId="77777777" w:rsidR="00E8656C" w:rsidRDefault="00E8656C" w:rsidP="00C94483">
      <w:pPr>
        <w:spacing w:after="60"/>
        <w:rPr>
          <w:lang w:val="en-GB"/>
        </w:rPr>
      </w:pPr>
    </w:p>
    <w:p w14:paraId="5479508F" w14:textId="77777777" w:rsidR="00E8656C" w:rsidRDefault="00E8656C" w:rsidP="00C94483">
      <w:pPr>
        <w:spacing w:after="60"/>
        <w:rPr>
          <w:lang w:val="en-GB"/>
        </w:rPr>
      </w:pPr>
    </w:p>
    <w:p w14:paraId="4D1460DB" w14:textId="77777777" w:rsidR="00E8656C" w:rsidRDefault="00E8656C" w:rsidP="00C94483">
      <w:pPr>
        <w:spacing w:after="60"/>
        <w:rPr>
          <w:lang w:val="en-GB"/>
        </w:rPr>
      </w:pPr>
    </w:p>
    <w:p w14:paraId="21D48269" w14:textId="77777777" w:rsidR="00E8656C" w:rsidRDefault="00E8656C" w:rsidP="00C94483">
      <w:pPr>
        <w:spacing w:after="60"/>
        <w:rPr>
          <w:lang w:val="en-GB"/>
        </w:rPr>
      </w:pPr>
    </w:p>
    <w:p w14:paraId="709BA93E" w14:textId="77777777" w:rsidR="00E8656C" w:rsidRDefault="00E8656C" w:rsidP="00C94483">
      <w:pPr>
        <w:spacing w:after="60"/>
        <w:rPr>
          <w:lang w:val="en-GB"/>
        </w:rPr>
      </w:pPr>
    </w:p>
    <w:p w14:paraId="1EB8AB15" w14:textId="77777777" w:rsidR="00E8656C" w:rsidRDefault="00E8656C" w:rsidP="00C94483">
      <w:pPr>
        <w:spacing w:after="60"/>
        <w:rPr>
          <w:lang w:val="en-GB"/>
        </w:rPr>
      </w:pPr>
    </w:p>
    <w:p w14:paraId="2D880C56" w14:textId="77777777" w:rsidR="00E8656C" w:rsidRDefault="00E8656C" w:rsidP="00C94483">
      <w:pPr>
        <w:spacing w:after="60"/>
        <w:rPr>
          <w:lang w:val="en-GB"/>
        </w:rPr>
      </w:pPr>
    </w:p>
    <w:p w14:paraId="574E1290" w14:textId="77777777" w:rsidR="00135AE3" w:rsidRDefault="00135AE3" w:rsidP="00C94483">
      <w:pPr>
        <w:spacing w:after="60"/>
        <w:rPr>
          <w:lang w:val="en-GB"/>
        </w:rPr>
      </w:pPr>
    </w:p>
    <w:p w14:paraId="692AF78D" w14:textId="77777777" w:rsidR="00135AE3" w:rsidRDefault="00135AE3" w:rsidP="00C94483">
      <w:pPr>
        <w:spacing w:after="60"/>
        <w:rPr>
          <w:lang w:val="en-GB"/>
        </w:rPr>
      </w:pPr>
    </w:p>
    <w:p w14:paraId="3067C2E0" w14:textId="77777777" w:rsidR="00135AE3" w:rsidRDefault="00135AE3" w:rsidP="00C94483">
      <w:pPr>
        <w:spacing w:after="60"/>
        <w:rPr>
          <w:lang w:val="en-GB"/>
        </w:rPr>
      </w:pPr>
    </w:p>
    <w:p w14:paraId="17ABDF5F" w14:textId="77777777" w:rsidR="00135AE3" w:rsidRDefault="00135AE3" w:rsidP="00C94483">
      <w:pPr>
        <w:spacing w:after="60"/>
        <w:rPr>
          <w:lang w:val="en-GB"/>
        </w:rPr>
      </w:pPr>
    </w:p>
    <w:p w14:paraId="37A50ABE" w14:textId="77777777" w:rsidR="00135AE3" w:rsidRPr="003455FB" w:rsidRDefault="00135AE3" w:rsidP="00C94483">
      <w:pPr>
        <w:spacing w:after="60"/>
        <w:rPr>
          <w:lang w:val="en-GB"/>
        </w:rPr>
      </w:pPr>
    </w:p>
    <w:sectPr w:rsidR="00135AE3" w:rsidRPr="003455FB" w:rsidSect="002D34B8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B93D9" w14:textId="77777777" w:rsidR="004354D9" w:rsidRDefault="004354D9">
      <w:r>
        <w:separator/>
      </w:r>
    </w:p>
  </w:endnote>
  <w:endnote w:type="continuationSeparator" w:id="0">
    <w:p w14:paraId="4BA54722" w14:textId="77777777" w:rsidR="004354D9" w:rsidRDefault="0043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0ABDE" w14:textId="77777777" w:rsidR="00237BA6" w:rsidRDefault="00237BA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95498" w14:textId="77777777" w:rsidR="00135AE3" w:rsidRDefault="00135AE3">
    <w:pPr>
      <w:pStyle w:val="Voettekst"/>
    </w:pPr>
    <w:r>
      <w:rPr>
        <w:noProof/>
        <w:lang w:val="en-GB" w:eastAsia="en-GB"/>
      </w:rPr>
      <w:drawing>
        <wp:anchor distT="0" distB="0" distL="114300" distR="114300" simplePos="0" relativeHeight="251666432" behindDoc="0" locked="0" layoutInCell="1" allowOverlap="1" wp14:anchorId="3C625AEA" wp14:editId="244685FF">
          <wp:simplePos x="0" y="0"/>
          <wp:positionH relativeFrom="column">
            <wp:posOffset>-1085850</wp:posOffset>
          </wp:positionH>
          <wp:positionV relativeFrom="paragraph">
            <wp:posOffset>-374650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135AE3" w:rsidRPr="003455FB" w14:paraId="3FBB91B7" w14:textId="77777777" w:rsidTr="00511DB5">
      <w:tc>
        <w:tcPr>
          <w:tcW w:w="2490" w:type="dxa"/>
        </w:tcPr>
        <w:p w14:paraId="37F95A5A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14:paraId="740BF7E6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14:paraId="0A321E28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135AE3" w:rsidRPr="003455FB" w14:paraId="271D8B56" w14:textId="77777777" w:rsidTr="00511DB5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text/>
          </w:sdtPr>
          <w:sdtContent>
            <w:p w14:paraId="19D1E144" w14:textId="77777777" w:rsidR="00135AE3" w:rsidRPr="003455FB" w:rsidRDefault="00135AE3" w:rsidP="00511DB5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14:paraId="23BBA1A1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text/>
          </w:sdtPr>
          <w:sdtContent>
            <w:p w14:paraId="7034729B" w14:textId="77777777" w:rsidR="00135AE3" w:rsidRPr="003455FB" w:rsidRDefault="00135AE3" w:rsidP="00511DB5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135AE3" w:rsidRPr="003455FB" w14:paraId="66C9F6F1" w14:textId="77777777" w:rsidTr="00511DB5">
      <w:tc>
        <w:tcPr>
          <w:tcW w:w="2490" w:type="dxa"/>
        </w:tcPr>
        <w:p w14:paraId="337732CB" w14:textId="77777777" w:rsidR="00135AE3" w:rsidRPr="003455FB" w:rsidRDefault="00000000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text/>
            </w:sdtPr>
            <w:sdtContent>
              <w:r w:rsidR="00135AE3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135AE3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text/>
            </w:sdtPr>
            <w:sdtContent>
              <w:r w:rsidR="00135AE3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14:paraId="7EE45355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14:paraId="185DEFEC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nr.: 50169181</w:t>
          </w:r>
        </w:p>
      </w:tc>
    </w:tr>
    <w:tr w:rsidR="00135AE3" w:rsidRPr="003455FB" w14:paraId="70CE8AE7" w14:textId="77777777" w:rsidTr="00511DB5">
      <w:tc>
        <w:tcPr>
          <w:tcW w:w="2490" w:type="dxa"/>
        </w:tcPr>
        <w:p w14:paraId="6D135CF5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14:paraId="1AE201F1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14:paraId="6B71336B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135AE3" w:rsidRPr="003455FB" w14:paraId="5454910B" w14:textId="77777777" w:rsidTr="00511DB5">
      <w:tc>
        <w:tcPr>
          <w:tcW w:w="2490" w:type="dxa"/>
        </w:tcPr>
        <w:p w14:paraId="3EB3A3A6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14:paraId="0C99E828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14:paraId="076BF9A3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135AE3" w:rsidRPr="003455FB" w14:paraId="0D48927A" w14:textId="77777777" w:rsidTr="00511DB5">
      <w:tc>
        <w:tcPr>
          <w:tcW w:w="2490" w:type="dxa"/>
        </w:tcPr>
        <w:p w14:paraId="4B4D40FE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14:paraId="6DC31C9F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712E037C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135AE3" w:rsidRPr="003455FB" w14:paraId="79219837" w14:textId="77777777" w:rsidTr="00511DB5">
      <w:tc>
        <w:tcPr>
          <w:tcW w:w="2490" w:type="dxa"/>
        </w:tcPr>
        <w:p w14:paraId="3428117C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14:paraId="0033A09C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14:paraId="57A53CFD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135AE3" w:rsidRPr="003455FB" w14:paraId="32128BF8" w14:textId="77777777" w:rsidTr="00511DB5">
      <w:tc>
        <w:tcPr>
          <w:tcW w:w="2490" w:type="dxa"/>
        </w:tcPr>
        <w:p w14:paraId="18D96A32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14:paraId="67CBCF83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NL0034.75.268.B01</w:t>
          </w:r>
        </w:p>
      </w:tc>
      <w:tc>
        <w:tcPr>
          <w:tcW w:w="4163" w:type="dxa"/>
        </w:tcPr>
        <w:p w14:paraId="10E4BC25" w14:textId="77777777" w:rsidR="00135AE3" w:rsidRPr="003455FB" w:rsidRDefault="00135AE3" w:rsidP="00511DB5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0C90693C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1B21E8DB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3B0745FF" wp14:editId="21151351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EED06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2F080CB8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62DCCD54" w14:textId="77777777" w:rsidR="00135AE3" w:rsidRDefault="00135AE3" w:rsidP="00135AE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4BBDEB3A" w14:textId="77777777" w:rsidR="00135AE3" w:rsidRPr="00135AE3" w:rsidRDefault="00135AE3" w:rsidP="00135AE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82FBC" w14:textId="77777777" w:rsidR="004354D9" w:rsidRDefault="004354D9">
      <w:r>
        <w:separator/>
      </w:r>
    </w:p>
  </w:footnote>
  <w:footnote w:type="continuationSeparator" w:id="0">
    <w:p w14:paraId="2F8B954C" w14:textId="77777777" w:rsidR="004354D9" w:rsidRDefault="00435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96443" w14:textId="77777777" w:rsidR="00237BA6" w:rsidRDefault="00237BA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A52EA" w14:textId="3904DE1F" w:rsidR="0026186B" w:rsidRDefault="00237BA6">
    <w:pPr>
      <w:pStyle w:val="Kopteks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0ACA28ED" wp14:editId="3DE46BBA">
          <wp:simplePos x="0" y="0"/>
          <wp:positionH relativeFrom="column">
            <wp:posOffset>-1038225</wp:posOffset>
          </wp:positionH>
          <wp:positionV relativeFrom="paragraph">
            <wp:posOffset>-873125</wp:posOffset>
          </wp:positionV>
          <wp:extent cx="7560000" cy="1321812"/>
          <wp:effectExtent l="0" t="0" r="0" b="0"/>
          <wp:wrapNone/>
          <wp:docPr id="530201130" name="Afbeelding 2" descr="Afbeelding met tekst, wit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0201130" name="Afbeelding 2" descr="Afbeelding met tekst, wit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790B8" w14:textId="22A1DD89" w:rsidR="0026186B" w:rsidRPr="003912B3" w:rsidRDefault="00237BA6">
    <w:pPr>
      <w:pStyle w:val="Kopteks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36BC82AC" wp14:editId="49202D9D">
          <wp:simplePos x="0" y="0"/>
          <wp:positionH relativeFrom="column">
            <wp:posOffset>-1046480</wp:posOffset>
          </wp:positionH>
          <wp:positionV relativeFrom="paragraph">
            <wp:posOffset>-873125</wp:posOffset>
          </wp:positionV>
          <wp:extent cx="7560000" cy="1321812"/>
          <wp:effectExtent l="0" t="0" r="0" b="0"/>
          <wp:wrapNone/>
          <wp:docPr id="201591451" name="Afbeelding 1" descr="Afbeelding met tekst, schermopname, Lettertype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591451" name="Afbeelding 1" descr="Afbeelding met tekst, schermopname, Lettertype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13218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BA6"/>
    <w:rsid w:val="00004712"/>
    <w:rsid w:val="00017C8B"/>
    <w:rsid w:val="000271BC"/>
    <w:rsid w:val="00050DEE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2DFF"/>
    <w:rsid w:val="0012294A"/>
    <w:rsid w:val="00122BED"/>
    <w:rsid w:val="00126CB0"/>
    <w:rsid w:val="00135AE3"/>
    <w:rsid w:val="001373B3"/>
    <w:rsid w:val="00147E3A"/>
    <w:rsid w:val="00156A5A"/>
    <w:rsid w:val="001632CE"/>
    <w:rsid w:val="001677DD"/>
    <w:rsid w:val="00174B18"/>
    <w:rsid w:val="001776C4"/>
    <w:rsid w:val="00184A47"/>
    <w:rsid w:val="0019216F"/>
    <w:rsid w:val="00192317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37BA6"/>
    <w:rsid w:val="00244B6C"/>
    <w:rsid w:val="0026186B"/>
    <w:rsid w:val="002713E3"/>
    <w:rsid w:val="00274809"/>
    <w:rsid w:val="002751B8"/>
    <w:rsid w:val="00281C6F"/>
    <w:rsid w:val="00281E18"/>
    <w:rsid w:val="002A06DF"/>
    <w:rsid w:val="002B4FC9"/>
    <w:rsid w:val="002B6EC3"/>
    <w:rsid w:val="002C6864"/>
    <w:rsid w:val="002D34B8"/>
    <w:rsid w:val="00306C9C"/>
    <w:rsid w:val="00307072"/>
    <w:rsid w:val="003168FD"/>
    <w:rsid w:val="00317C68"/>
    <w:rsid w:val="00323BE5"/>
    <w:rsid w:val="00327CC4"/>
    <w:rsid w:val="00333596"/>
    <w:rsid w:val="003353B3"/>
    <w:rsid w:val="00337EFA"/>
    <w:rsid w:val="003404F1"/>
    <w:rsid w:val="00342399"/>
    <w:rsid w:val="0034529F"/>
    <w:rsid w:val="003455FB"/>
    <w:rsid w:val="003458E4"/>
    <w:rsid w:val="00345DAA"/>
    <w:rsid w:val="00353AE0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354D9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2146"/>
    <w:rsid w:val="004E7763"/>
    <w:rsid w:val="004F2DF5"/>
    <w:rsid w:val="005033E5"/>
    <w:rsid w:val="00504F2A"/>
    <w:rsid w:val="00510B6E"/>
    <w:rsid w:val="00525F3B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3B09"/>
    <w:rsid w:val="00635482"/>
    <w:rsid w:val="00640E12"/>
    <w:rsid w:val="00650012"/>
    <w:rsid w:val="00662DF7"/>
    <w:rsid w:val="0068565D"/>
    <w:rsid w:val="006B1FB5"/>
    <w:rsid w:val="006C4532"/>
    <w:rsid w:val="006D63F7"/>
    <w:rsid w:val="006E0356"/>
    <w:rsid w:val="006E4E39"/>
    <w:rsid w:val="007022B1"/>
    <w:rsid w:val="007023BC"/>
    <w:rsid w:val="00714830"/>
    <w:rsid w:val="007162E7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C12F3"/>
    <w:rsid w:val="007C6763"/>
    <w:rsid w:val="007C79F0"/>
    <w:rsid w:val="007D4617"/>
    <w:rsid w:val="007E3EF1"/>
    <w:rsid w:val="007F481D"/>
    <w:rsid w:val="00800A3E"/>
    <w:rsid w:val="008142CE"/>
    <w:rsid w:val="00815111"/>
    <w:rsid w:val="008201C0"/>
    <w:rsid w:val="008230CA"/>
    <w:rsid w:val="00824994"/>
    <w:rsid w:val="00830D88"/>
    <w:rsid w:val="0083460E"/>
    <w:rsid w:val="008465E8"/>
    <w:rsid w:val="008471C3"/>
    <w:rsid w:val="008624CB"/>
    <w:rsid w:val="00864861"/>
    <w:rsid w:val="00864EC7"/>
    <w:rsid w:val="008658FD"/>
    <w:rsid w:val="00865B1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A78F7"/>
    <w:rsid w:val="00AB1FD8"/>
    <w:rsid w:val="00AC5DEB"/>
    <w:rsid w:val="00AC7C89"/>
    <w:rsid w:val="00AD2FFF"/>
    <w:rsid w:val="00AE150E"/>
    <w:rsid w:val="00AF0ABC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7FAF"/>
    <w:rsid w:val="00BD5DE1"/>
    <w:rsid w:val="00BD6AEE"/>
    <w:rsid w:val="00BE19FD"/>
    <w:rsid w:val="00BF49A5"/>
    <w:rsid w:val="00BF7FE8"/>
    <w:rsid w:val="00C02869"/>
    <w:rsid w:val="00C05DBD"/>
    <w:rsid w:val="00C10F83"/>
    <w:rsid w:val="00C14F14"/>
    <w:rsid w:val="00C218A9"/>
    <w:rsid w:val="00C523AB"/>
    <w:rsid w:val="00C61C1E"/>
    <w:rsid w:val="00C671E5"/>
    <w:rsid w:val="00C81BC0"/>
    <w:rsid w:val="00C9361B"/>
    <w:rsid w:val="00C93B24"/>
    <w:rsid w:val="00C94483"/>
    <w:rsid w:val="00CA2DC5"/>
    <w:rsid w:val="00CA3601"/>
    <w:rsid w:val="00CA3DA0"/>
    <w:rsid w:val="00CB171C"/>
    <w:rsid w:val="00CB2F5B"/>
    <w:rsid w:val="00CC084F"/>
    <w:rsid w:val="00CC686C"/>
    <w:rsid w:val="00CC6BF9"/>
    <w:rsid w:val="00CC7C5F"/>
    <w:rsid w:val="00CF4C30"/>
    <w:rsid w:val="00D07E7F"/>
    <w:rsid w:val="00D13E85"/>
    <w:rsid w:val="00D15847"/>
    <w:rsid w:val="00D214A2"/>
    <w:rsid w:val="00D23F23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8656C"/>
    <w:rsid w:val="00E9687D"/>
    <w:rsid w:val="00EA00C7"/>
    <w:rsid w:val="00EA71C9"/>
    <w:rsid w:val="00EB3DA8"/>
    <w:rsid w:val="00EB4179"/>
    <w:rsid w:val="00EB44CC"/>
    <w:rsid w:val="00EB4E60"/>
    <w:rsid w:val="00EB7205"/>
    <w:rsid w:val="00ED25E9"/>
    <w:rsid w:val="00EE05CE"/>
    <w:rsid w:val="00EE15B4"/>
    <w:rsid w:val="00EE4898"/>
    <w:rsid w:val="00F030BA"/>
    <w:rsid w:val="00F04CED"/>
    <w:rsid w:val="00F11EE6"/>
    <w:rsid w:val="00F265D1"/>
    <w:rsid w:val="00F3219C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6A86"/>
    <w:rsid w:val="00F96F0B"/>
    <w:rsid w:val="00FA0D0F"/>
    <w:rsid w:val="00FA1B06"/>
    <w:rsid w:val="00FB2651"/>
    <w:rsid w:val="00FB790E"/>
    <w:rsid w:val="00FD021B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2CBA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95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DE5AE2B0092B442AA3E9E33FCEF994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A033BD6-9D42-4543-BF40-3C7BD1794211}"/>
      </w:docPartPr>
      <w:docPartBody>
        <w:p w:rsidR="00000000" w:rsidRDefault="00000000">
          <w:pPr>
            <w:pStyle w:val="8DE5AE2B0092B442AA3E9E33FCEF9945"/>
          </w:pPr>
          <w:r>
            <w:rPr>
              <w:rStyle w:val="Tekstvantijdelijkeaanduiding"/>
            </w:rPr>
            <w:t>Naam</w:t>
          </w:r>
          <w:r>
            <w:br/>
          </w:r>
          <w:r>
            <w:rPr>
              <w:rStyle w:val="Tekstvantijdelijkeaanduiding"/>
            </w:rPr>
            <w:t xml:space="preserve">Adres </w:t>
          </w:r>
          <w:r>
            <w:br/>
          </w:r>
          <w:r>
            <w:rPr>
              <w:rStyle w:val="Tekstvantijdelijkeaanduiding"/>
            </w:rPr>
            <w:t>Postcode</w:t>
          </w:r>
          <w:r>
            <w:br/>
          </w:r>
          <w:r>
            <w:rPr>
              <w:rStyle w:val="Tekstvantijdelijkeaanduiding"/>
            </w:rPr>
            <w:t xml:space="preserve">Woonplaats </w:t>
          </w:r>
          <w:r>
            <w:br/>
          </w:r>
          <w:r>
            <w:rPr>
              <w:rStyle w:val="Tekstvantijdelijkeaanduiding"/>
            </w:rPr>
            <w:t>Land</w:t>
          </w:r>
        </w:p>
      </w:docPartBody>
    </w:docPart>
    <w:docPart>
      <w:docPartPr>
        <w:name w:val="3D7016C7F03EDD44A802F89EF3A2EEC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B559CFE-0F4E-A248-AD17-24E01124025C}"/>
      </w:docPartPr>
      <w:docPartBody>
        <w:p w:rsidR="00000000" w:rsidRDefault="00000000">
          <w:pPr>
            <w:pStyle w:val="3D7016C7F03EDD44A802F89EF3A2EEC0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5C8B7BEA2E039245B5FDF6E0CCE1A8A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166A051-87FD-364F-B4D3-4222E51D1807}"/>
      </w:docPartPr>
      <w:docPartBody>
        <w:p w:rsidR="00000000" w:rsidRDefault="00000000">
          <w:pPr>
            <w:pStyle w:val="5C8B7BEA2E039245B5FDF6E0CCE1A8A9"/>
          </w:pPr>
          <w:r w:rsidRPr="00274809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1AF69FF8D4D5654AA433B3686C118E9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7F09F48-DD5B-1443-A0AD-A3A89EA678A1}"/>
      </w:docPartPr>
      <w:docPartBody>
        <w:p w:rsidR="00000000" w:rsidRDefault="00000000">
          <w:pPr>
            <w:pStyle w:val="1AF69FF8D4D5654AA433B3686C118E94"/>
          </w:pPr>
          <w:r w:rsidRPr="00274809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CB582E87CACC0847A96B084E1E9EE7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1A9358C-46FB-A94E-BF95-A2201A4F2B84}"/>
      </w:docPartPr>
      <w:docPartBody>
        <w:p w:rsidR="00000000" w:rsidRDefault="00000000">
          <w:pPr>
            <w:pStyle w:val="CB582E87CACC0847A96B084E1E9EE7C9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7EDD299E15AB1943AB3449233324B72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59B6818-C44E-B841-A573-5A8BD6AE858C}"/>
      </w:docPartPr>
      <w:docPartBody>
        <w:p w:rsidR="00000000" w:rsidRDefault="00000000">
          <w:pPr>
            <w:pStyle w:val="7EDD299E15AB1943AB3449233324B723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578C1BD089236444A8D4EFED316845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286F684-25C0-4641-8CCA-E69241F41276}"/>
      </w:docPartPr>
      <w:docPartBody>
        <w:p w:rsidR="00000000" w:rsidRDefault="00000000">
          <w:pPr>
            <w:pStyle w:val="578C1BD089236444A8D4EFED316845F8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  <w:docPart>
      <w:docPartPr>
        <w:name w:val="BDCA8D7B83D25648906B88FFE30D415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64B5A28-FEE3-AB44-A914-B8A9854324B6}"/>
      </w:docPartPr>
      <w:docPartBody>
        <w:p w:rsidR="00000000" w:rsidRDefault="00000000">
          <w:pPr>
            <w:pStyle w:val="BDCA8D7B83D25648906B88FFE30D4152"/>
          </w:pPr>
          <w:r w:rsidRPr="0043324E">
            <w:rPr>
              <w:rStyle w:val="Tekstvantijdelijkeaanduiding"/>
              <w:lang w:val="en-GB"/>
            </w:rPr>
            <w:t>name</w:t>
          </w:r>
        </w:p>
      </w:docPartBody>
    </w:docPart>
    <w:docPart>
      <w:docPartPr>
        <w:name w:val="ADA10A5CAF04A24E8EB750F4D728B63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96284F5-2E43-5841-8C98-78064BAA3CAD}"/>
      </w:docPartPr>
      <w:docPartBody>
        <w:p w:rsidR="00000000" w:rsidRDefault="00000000">
          <w:pPr>
            <w:pStyle w:val="ADA10A5CAF04A24E8EB750F4D728B639"/>
          </w:pPr>
          <w:r>
            <w:rPr>
              <w:rStyle w:val="Tekstvantijdelijkeaanduiding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998"/>
    <w:rsid w:val="004E2146"/>
    <w:rsid w:val="00D9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DE5AE2B0092B442AA3E9E33FCEF9945">
    <w:name w:val="8DE5AE2B0092B442AA3E9E33FCEF9945"/>
  </w:style>
  <w:style w:type="paragraph" w:customStyle="1" w:styleId="3D7016C7F03EDD44A802F89EF3A2EEC0">
    <w:name w:val="3D7016C7F03EDD44A802F89EF3A2EEC0"/>
  </w:style>
  <w:style w:type="paragraph" w:customStyle="1" w:styleId="5C8B7BEA2E039245B5FDF6E0CCE1A8A9">
    <w:name w:val="5C8B7BEA2E039245B5FDF6E0CCE1A8A9"/>
  </w:style>
  <w:style w:type="paragraph" w:customStyle="1" w:styleId="1AF69FF8D4D5654AA433B3686C118E94">
    <w:name w:val="1AF69FF8D4D5654AA433B3686C118E94"/>
  </w:style>
  <w:style w:type="paragraph" w:customStyle="1" w:styleId="CB582E87CACC0847A96B084E1E9EE7C9">
    <w:name w:val="CB582E87CACC0847A96B084E1E9EE7C9"/>
  </w:style>
  <w:style w:type="paragraph" w:customStyle="1" w:styleId="7EDD299E15AB1943AB3449233324B723">
    <w:name w:val="7EDD299E15AB1943AB3449233324B723"/>
  </w:style>
  <w:style w:type="paragraph" w:customStyle="1" w:styleId="578C1BD089236444A8D4EFED316845F8">
    <w:name w:val="578C1BD089236444A8D4EFED316845F8"/>
  </w:style>
  <w:style w:type="paragraph" w:customStyle="1" w:styleId="BDCA8D7B83D25648906B88FFE30D4152">
    <w:name w:val="BDCA8D7B83D25648906B88FFE30D4152"/>
  </w:style>
  <w:style w:type="paragraph" w:customStyle="1" w:styleId="ADA10A5CAF04A24E8EB750F4D728B639">
    <w:name w:val="ADA10A5CAF04A24E8EB750F4D728B6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A38E0-26CF-4FB0-842C-A29BC0D9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 Maastricht University UK.dotx</Template>
  <TotalTime>1</TotalTime>
  <Pages>2</Pages>
  <Words>48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2024-10-22T09:28:00Z</dcterms:created>
  <dcterms:modified xsi:type="dcterms:W3CDTF">2024-10-22T09:29:00Z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