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23189C" w:rsidTr="00A644C3">
        <w:tc>
          <w:tcPr>
            <w:tcW w:w="5508" w:type="dxa"/>
            <w:tcMar>
              <w:top w:w="794" w:type="dxa"/>
            </w:tcMar>
          </w:tcPr>
          <w:bookmarkStart w:id="0" w:name="_GoBack" w:displacedByCustomXml="next"/>
          <w:bookmarkEnd w:id="0" w:displacedByCustomXml="next"/>
          <w:sdt>
            <w:sdtPr>
              <w:rPr>
                <w:color w:val="808080"/>
                <w:lang w:val="en-GB"/>
              </w:rPr>
              <w:id w:val="936407528"/>
              <w:placeholder>
                <w:docPart w:val="86E2CDF31C189F43AFC3E5FB9EC22765"/>
              </w:placeholder>
              <w:text w:multiLine="1"/>
            </w:sdtPr>
            <w:sdtEndPr/>
            <w:sdtContent>
              <w:p w:rsidR="00FF6303" w:rsidRPr="00FF6303" w:rsidRDefault="00FF6303" w:rsidP="00FF6303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:rsidR="004C6370" w:rsidRPr="00FF6303" w:rsidRDefault="004C6370" w:rsidP="008945DA">
            <w:pPr>
              <w:rPr>
                <w:lang w:val="en-GB"/>
              </w:rPr>
            </w:pPr>
          </w:p>
        </w:tc>
      </w:tr>
    </w:tbl>
    <w:p w:rsidR="00800A3E" w:rsidRPr="00FF6303" w:rsidRDefault="00800A3E" w:rsidP="00800A3E">
      <w:pPr>
        <w:rPr>
          <w:lang w:val="en-GB"/>
        </w:rPr>
      </w:pPr>
    </w:p>
    <w:p w:rsidR="00800A3E" w:rsidRPr="00FF6303" w:rsidRDefault="00800A3E" w:rsidP="00800A3E">
      <w:pPr>
        <w:rPr>
          <w:lang w:val="en-GB"/>
        </w:rPr>
      </w:pPr>
    </w:p>
    <w:p w:rsidR="00F96F0B" w:rsidRPr="00FF6303" w:rsidRDefault="00F96F0B" w:rsidP="00800A3E">
      <w:pPr>
        <w:rPr>
          <w:lang w:val="en-GB"/>
        </w:rPr>
      </w:pPr>
    </w:p>
    <w:p w:rsidR="00F96F0B" w:rsidRPr="00FF6303" w:rsidRDefault="00F96F0B" w:rsidP="00800A3E">
      <w:pPr>
        <w:rPr>
          <w:lang w:val="en-GB"/>
        </w:rPr>
      </w:pPr>
    </w:p>
    <w:p w:rsidR="00F96F0B" w:rsidRPr="00FF6303" w:rsidRDefault="00F96F0B" w:rsidP="00800A3E">
      <w:pPr>
        <w:rPr>
          <w:lang w:val="en-GB"/>
        </w:rPr>
      </w:pPr>
    </w:p>
    <w:p w:rsidR="00F96F0B" w:rsidRPr="00FF6303" w:rsidRDefault="00F96F0B" w:rsidP="00800A3E">
      <w:pPr>
        <w:rPr>
          <w:lang w:val="en-GB"/>
        </w:rPr>
      </w:pPr>
    </w:p>
    <w:p w:rsidR="00800A3E" w:rsidRPr="00FF6303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341931185ACAD542BA3A17DA86667BCC"/>
        </w:placeholder>
        <w:showingPlcHdr/>
        <w:text/>
      </w:sdtPr>
      <w:sdtEndPr>
        <w:rPr>
          <w:rStyle w:val="DefaultParagraphFont"/>
          <w:i w:val="0"/>
          <w:sz w:val="18"/>
          <w:szCs w:val="16"/>
          <w:lang w:val="en-GB"/>
        </w:rPr>
      </w:sdtEndPr>
      <w:sdtContent>
        <w:p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PlaceholderText"/>
              <w:i/>
              <w:lang w:val="en-GB"/>
            </w:rPr>
            <w:t>Department</w:t>
          </w:r>
        </w:p>
      </w:sdtContent>
    </w:sdt>
    <w:p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23189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:rsidR="00C94483" w:rsidRPr="00FF6303" w:rsidRDefault="0023189C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93855F7D0732544DAA73575EE77928E2"/>
          </w:placeholder>
          <w:showingPlcHdr/>
          <w:text/>
        </w:sdtPr>
        <w:sdtEndPr>
          <w:rPr>
            <w:rStyle w:val="punt7-2"/>
          </w:rPr>
        </w:sdtEndPr>
        <w:sdtContent>
          <w:r w:rsidR="00FF6303" w:rsidRPr="00FF6303">
            <w:rPr>
              <w:rStyle w:val="PlaceholderText"/>
              <w:lang w:val="en-GB"/>
            </w:rPr>
            <w:t>your reference</w:t>
          </w:r>
        </w:sdtContent>
      </w:sdt>
      <w:r w:rsidR="00C94483" w:rsidRPr="00FF6303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2EFDF9F0C0582D4B9369C653BEC89612"/>
          </w:placeholder>
          <w:showingPlcHdr/>
          <w:text/>
        </w:sdtPr>
        <w:sdtEndPr>
          <w:rPr>
            <w:rStyle w:val="punt7-2"/>
          </w:rPr>
        </w:sdtEndPr>
        <w:sdtContent>
          <w:r w:rsidR="00FF6303" w:rsidRPr="00FF6303">
            <w:rPr>
              <w:rStyle w:val="PlaceholderText"/>
              <w:lang w:val="en-GB"/>
            </w:rPr>
            <w:t>our reference</w:t>
          </w:r>
        </w:sdtContent>
      </w:sdt>
      <w:bookmarkStart w:id="1" w:name="CORSA_stuknr"/>
      <w:bookmarkEnd w:id="1"/>
      <w:r w:rsidR="00C94483" w:rsidRPr="00FF6303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321A6C7BF522144AB22570020EA45890"/>
          </w:placeholder>
          <w:text/>
        </w:sdtPr>
        <w:sdtEndPr>
          <w:rPr>
            <w:rStyle w:val="punt7-2"/>
          </w:rPr>
        </w:sdtEndPr>
        <w:sdtContent>
          <w:r w:rsidR="003455FB" w:rsidRPr="00FF6303">
            <w:rPr>
              <w:rStyle w:val="punt7-2"/>
              <w:lang w:val="en-GB"/>
            </w:rPr>
            <w:t>+31 43 3882222</w:t>
          </w:r>
        </w:sdtContent>
      </w:sdt>
      <w:r w:rsidR="00FA1B06" w:rsidRPr="00FF6303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A3F229216132054083E6628E2333DDC9"/>
          </w:placeholder>
          <w:showingPlcHdr/>
          <w:text/>
        </w:sdtPr>
        <w:sdtEndPr>
          <w:rPr>
            <w:rStyle w:val="punt7-2"/>
          </w:rPr>
        </w:sdtEndPr>
        <w:sdtContent>
          <w:r w:rsidR="00FF6303">
            <w:rPr>
              <w:rStyle w:val="PlaceholderText"/>
              <w:lang w:val="en-GB"/>
            </w:rPr>
            <w:t>Date</w:t>
          </w:r>
        </w:sdtContent>
      </w:sdt>
    </w:p>
    <w:p w:rsidR="00B96DFF" w:rsidRPr="00FF6303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C8F54073C309BB45AA32940CAD2FC47B"/>
          </w:placeholder>
          <w:showingPlcHdr/>
          <w:text/>
        </w:sdtPr>
        <w:sdtEndPr/>
        <w:sdtContent>
          <w:r w:rsidR="003404F1">
            <w:rPr>
              <w:rStyle w:val="PlaceholderText"/>
              <w:lang w:val="en-GB"/>
            </w:rPr>
            <w:t>subject</w:t>
          </w:r>
        </w:sdtContent>
      </w:sdt>
    </w:p>
    <w:p w:rsidR="003404F1" w:rsidRPr="003455FB" w:rsidRDefault="003404F1" w:rsidP="005B3061">
      <w:pPr>
        <w:rPr>
          <w:lang w:val="en-GB"/>
        </w:rPr>
      </w:pPr>
    </w:p>
    <w:p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B4AEFC3AD212C942A08523C3CEDA16BF"/>
          </w:placeholder>
          <w:showingPlcHdr/>
          <w:text/>
        </w:sdtPr>
        <w:sdtEndPr/>
        <w:sdtContent>
          <w:r w:rsidR="00610729" w:rsidRPr="0043324E">
            <w:rPr>
              <w:rStyle w:val="PlaceholderText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:rsidR="00EE4898" w:rsidRDefault="0023189C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0876D2EB185DF140BD6FBEFF12A89061"/>
          </w:placeholder>
          <w:temporary/>
          <w:showingPlcHdr/>
          <w:text/>
        </w:sdtPr>
        <w:sdtEndPr/>
        <w:sdtContent>
          <w:r w:rsidR="007B1114">
            <w:rPr>
              <w:rStyle w:val="PlaceholderText"/>
              <w:lang w:val="en-GB"/>
            </w:rPr>
            <w:t>Start typing the letter</w:t>
          </w:r>
        </w:sdtContent>
      </w:sdt>
    </w:p>
    <w:p w:rsidR="00D269E0" w:rsidRPr="003455FB" w:rsidRDefault="00D269E0" w:rsidP="00C94483">
      <w:pPr>
        <w:rPr>
          <w:lang w:val="en-GB"/>
        </w:rPr>
      </w:pPr>
    </w:p>
    <w:p w:rsidR="00C94483" w:rsidRPr="00D8012B" w:rsidRDefault="00C94483" w:rsidP="00C94483">
      <w:pPr>
        <w:rPr>
          <w:lang w:val="en-GB"/>
        </w:rPr>
      </w:pPr>
    </w:p>
    <w:p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:rsidR="0029587A" w:rsidRDefault="0029587A" w:rsidP="00C94483">
      <w:pPr>
        <w:spacing w:after="60"/>
        <w:rPr>
          <w:lang w:val="en-GB"/>
        </w:rPr>
      </w:pPr>
    </w:p>
    <w:p w:rsidR="0029587A" w:rsidRDefault="0029587A" w:rsidP="00C94483">
      <w:pPr>
        <w:spacing w:after="60"/>
        <w:rPr>
          <w:lang w:val="en-GB"/>
        </w:rPr>
      </w:pPr>
    </w:p>
    <w:p w:rsidR="0029587A" w:rsidRDefault="0029587A" w:rsidP="00C94483">
      <w:pPr>
        <w:spacing w:after="60"/>
        <w:rPr>
          <w:lang w:val="en-GB"/>
        </w:rPr>
      </w:pPr>
    </w:p>
    <w:p w:rsidR="0029587A" w:rsidRPr="003455FB" w:rsidRDefault="0029587A" w:rsidP="00C94483">
      <w:pPr>
        <w:spacing w:after="60"/>
        <w:rPr>
          <w:lang w:val="en-GB"/>
        </w:rPr>
      </w:pPr>
    </w:p>
    <w:sectPr w:rsidR="0029587A" w:rsidRPr="003455FB" w:rsidSect="0029587A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475" w:rsidRDefault="004B0475">
      <w:r>
        <w:separator/>
      </w:r>
    </w:p>
  </w:endnote>
  <w:endnote w:type="continuationSeparator" w:id="0">
    <w:p w:rsidR="004B0475" w:rsidRDefault="004B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C2E" w:rsidRDefault="008C3C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87A" w:rsidRDefault="0029587A">
    <w:pPr>
      <w:pStyle w:val="Footer"/>
    </w:pPr>
    <w:r>
      <w:rPr>
        <w:noProof/>
      </w:rPr>
      <w:drawing>
        <wp:anchor distT="0" distB="0" distL="114300" distR="114300" simplePos="0" relativeHeight="251666432" behindDoc="0" locked="0" layoutInCell="1" allowOverlap="1" wp14:anchorId="0CF3AFB6" wp14:editId="7BA8883E">
          <wp:simplePos x="0" y="0"/>
          <wp:positionH relativeFrom="column">
            <wp:posOffset>-1085850</wp:posOffset>
          </wp:positionH>
          <wp:positionV relativeFrom="paragraph">
            <wp:posOffset>-262255</wp:posOffset>
          </wp:positionV>
          <wp:extent cx="7560000" cy="605900"/>
          <wp:effectExtent l="0" t="0" r="9525" b="381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29587A" w:rsidRPr="003455FB" w:rsidTr="00511DB5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text/>
          </w:sdtPr>
          <w:sdtEndPr/>
          <w:sdtContent>
            <w:p w:rsidR="0029587A" w:rsidRPr="003455FB" w:rsidRDefault="0029587A" w:rsidP="00511DB5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text/>
          </w:sdtPr>
          <w:sdtEndPr/>
          <w:sdtContent>
            <w:p w:rsidR="0029587A" w:rsidRPr="003455FB" w:rsidRDefault="0029587A" w:rsidP="00511DB5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29587A" w:rsidRPr="003455FB" w:rsidTr="00511DB5">
      <w:tc>
        <w:tcPr>
          <w:tcW w:w="2490" w:type="dxa"/>
        </w:tcPr>
        <w:p w:rsidR="0029587A" w:rsidRPr="003455FB" w:rsidRDefault="0023189C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text/>
            </w:sdtPr>
            <w:sdtEndPr/>
            <w:sdtContent>
              <w:r w:rsidR="0029587A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29587A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text/>
            </w:sdtPr>
            <w:sdtEndPr/>
            <w:sdtContent>
              <w:r w:rsidR="0029587A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</w:t>
          </w:r>
          <w:proofErr w:type="spellStart"/>
          <w:r w:rsidRPr="003455FB">
            <w:rPr>
              <w:sz w:val="14"/>
              <w:szCs w:val="14"/>
              <w:lang w:val="en-GB"/>
            </w:rPr>
            <w:t>nr</w:t>
          </w:r>
          <w:proofErr w:type="spellEnd"/>
          <w:r w:rsidRPr="003455FB">
            <w:rPr>
              <w:sz w:val="14"/>
              <w:szCs w:val="14"/>
              <w:lang w:val="en-GB"/>
            </w:rPr>
            <w:t>.: 50169181</w:t>
          </w:r>
        </w:p>
      </w:tc>
    </w:tr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29587A" w:rsidRPr="003455FB" w:rsidTr="00511DB5">
      <w:tc>
        <w:tcPr>
          <w:tcW w:w="2490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:rsidR="0029587A" w:rsidRPr="003455FB" w:rsidRDefault="0029587A" w:rsidP="00511DB5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:rsidR="0029587A" w:rsidRDefault="0029587A" w:rsidP="0029587A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29587A" w:rsidRDefault="0029587A" w:rsidP="0029587A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F975896" wp14:editId="1C2E6C7A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587A" w:rsidRDefault="0029587A" w:rsidP="0029587A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29587A" w:rsidRDefault="0029587A" w:rsidP="0029587A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D57941" w:rsidRPr="0029587A" w:rsidRDefault="00D57941" w:rsidP="002958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475" w:rsidRDefault="004B0475">
      <w:r>
        <w:separator/>
      </w:r>
    </w:p>
  </w:footnote>
  <w:footnote w:type="continuationSeparator" w:id="0">
    <w:p w:rsidR="004B0475" w:rsidRDefault="004B0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C2E" w:rsidRDefault="008C3C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79" w:rsidRDefault="0029587A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ED5B1D1" wp14:editId="07136776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MERL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941" w:rsidRPr="003912B3" w:rsidRDefault="0029587A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E74C6C1" wp14:editId="30F98606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MERL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C2E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0E6E5C"/>
    <w:rsid w:val="00102DFF"/>
    <w:rsid w:val="0012294A"/>
    <w:rsid w:val="00122BED"/>
    <w:rsid w:val="00126CB0"/>
    <w:rsid w:val="001373B3"/>
    <w:rsid w:val="00156A5A"/>
    <w:rsid w:val="001632CE"/>
    <w:rsid w:val="00174B18"/>
    <w:rsid w:val="001776C4"/>
    <w:rsid w:val="00184A47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189C"/>
    <w:rsid w:val="0023264E"/>
    <w:rsid w:val="00244B6C"/>
    <w:rsid w:val="002713E3"/>
    <w:rsid w:val="002751B8"/>
    <w:rsid w:val="00281C6F"/>
    <w:rsid w:val="00281E18"/>
    <w:rsid w:val="0029587A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0475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5F3B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6C7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3C2E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5DEB"/>
    <w:rsid w:val="00AC7C89"/>
    <w:rsid w:val="00AD2FFF"/>
    <w:rsid w:val="00AE150E"/>
    <w:rsid w:val="00AF0ABC"/>
    <w:rsid w:val="00B07EEC"/>
    <w:rsid w:val="00B113F3"/>
    <w:rsid w:val="00B178C5"/>
    <w:rsid w:val="00B33F47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22541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0202"/>
    <w:rsid w:val="00F265D1"/>
    <w:rsid w:val="00F3219C"/>
    <w:rsid w:val="00F32F4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  <w:rsid w:val="00FF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94483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361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rsid w:val="007639B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56A5A"/>
    <w:rPr>
      <w:color w:val="808080"/>
    </w:rPr>
  </w:style>
  <w:style w:type="character" w:customStyle="1" w:styleId="Style1">
    <w:name w:val="Style1"/>
    <w:basedOn w:val="DefaultParagraphFont"/>
    <w:uiPriority w:val="1"/>
    <w:rsid w:val="00880082"/>
    <w:rPr>
      <w:i/>
    </w:rPr>
  </w:style>
  <w:style w:type="character" w:customStyle="1" w:styleId="cursief">
    <w:name w:val="cursief"/>
    <w:basedOn w:val="DefaultParagraphFont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DefaultParagraphFont"/>
    <w:uiPriority w:val="1"/>
    <w:rsid w:val="00880082"/>
    <w:rPr>
      <w:sz w:val="24"/>
    </w:rPr>
  </w:style>
  <w:style w:type="character" w:customStyle="1" w:styleId="punt7-2">
    <w:name w:val="punt7-2"/>
    <w:basedOn w:val="DefaultParagraphFont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3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6E2CDF31C189F43AFC3E5FB9EC2276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96F56F2-80C8-134C-B094-879CB352127D}"/>
      </w:docPartPr>
      <w:docPartBody>
        <w:p w:rsidR="00F4657B" w:rsidRDefault="009315A9">
          <w:pPr>
            <w:pStyle w:val="86E2CDF31C189F43AFC3E5FB9EC22765"/>
          </w:pPr>
          <w:r>
            <w:rPr>
              <w:rStyle w:val="PlaceholderText"/>
            </w:rPr>
            <w:t>Naam</w:t>
          </w:r>
          <w:r>
            <w:br/>
          </w:r>
          <w:r>
            <w:rPr>
              <w:rStyle w:val="PlaceholderText"/>
            </w:rPr>
            <w:t xml:space="preserve">Adres </w:t>
          </w:r>
          <w:r>
            <w:br/>
          </w:r>
          <w:r>
            <w:rPr>
              <w:rStyle w:val="PlaceholderText"/>
            </w:rPr>
            <w:t>Postcode</w:t>
          </w:r>
          <w:r>
            <w:br/>
          </w:r>
          <w:r>
            <w:rPr>
              <w:rStyle w:val="PlaceholderText"/>
            </w:rPr>
            <w:t xml:space="preserve">Woonplaats </w:t>
          </w:r>
          <w:r>
            <w:br/>
          </w:r>
          <w:r>
            <w:rPr>
              <w:rStyle w:val="PlaceholderText"/>
            </w:rPr>
            <w:t>Land</w:t>
          </w:r>
        </w:p>
      </w:docPartBody>
    </w:docPart>
    <w:docPart>
      <w:docPartPr>
        <w:name w:val="341931185ACAD542BA3A17DA86667BC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1D25F75-D3AB-E04C-A866-452909164F9D}"/>
      </w:docPartPr>
      <w:docPartBody>
        <w:p w:rsidR="00F4657B" w:rsidRDefault="009315A9">
          <w:pPr>
            <w:pStyle w:val="341931185ACAD542BA3A17DA86667BCC"/>
          </w:pPr>
          <w:r w:rsidRPr="0043324E">
            <w:rPr>
              <w:rStyle w:val="PlaceholderText"/>
              <w:i/>
              <w:lang w:val="en-GB"/>
            </w:rPr>
            <w:t>Department</w:t>
          </w:r>
        </w:p>
      </w:docPartBody>
    </w:docPart>
    <w:docPart>
      <w:docPartPr>
        <w:name w:val="93855F7D0732544DAA73575EE77928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5EDAA4-EBEC-E143-930C-0870209588EA}"/>
      </w:docPartPr>
      <w:docPartBody>
        <w:p w:rsidR="00F4657B" w:rsidRDefault="009315A9">
          <w:pPr>
            <w:pStyle w:val="93855F7D0732544DAA73575EE77928E2"/>
          </w:pPr>
          <w:r w:rsidRPr="00FF6303">
            <w:rPr>
              <w:rStyle w:val="PlaceholderText"/>
              <w:lang w:val="en-GB"/>
            </w:rPr>
            <w:t>your reference</w:t>
          </w:r>
        </w:p>
      </w:docPartBody>
    </w:docPart>
    <w:docPart>
      <w:docPartPr>
        <w:name w:val="2EFDF9F0C0582D4B9369C653BEC8961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443BF9-80CF-664E-8222-556D0678D506}"/>
      </w:docPartPr>
      <w:docPartBody>
        <w:p w:rsidR="00F4657B" w:rsidRDefault="009315A9">
          <w:pPr>
            <w:pStyle w:val="2EFDF9F0C0582D4B9369C653BEC89612"/>
          </w:pPr>
          <w:r w:rsidRPr="00FF6303">
            <w:rPr>
              <w:rStyle w:val="PlaceholderText"/>
              <w:lang w:val="en-GB"/>
            </w:rPr>
            <w:t>our reference</w:t>
          </w:r>
        </w:p>
      </w:docPartBody>
    </w:docPart>
    <w:docPart>
      <w:docPartPr>
        <w:name w:val="321A6C7BF522144AB22570020EA4589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2F4A68-6E37-3B45-B665-B3B27AA55B55}"/>
      </w:docPartPr>
      <w:docPartBody>
        <w:p w:rsidR="00F4657B" w:rsidRDefault="009315A9">
          <w:pPr>
            <w:pStyle w:val="321A6C7BF522144AB22570020EA45890"/>
          </w:pPr>
          <w:r w:rsidRPr="00B14775">
            <w:rPr>
              <w:rStyle w:val="PlaceholderText"/>
            </w:rPr>
            <w:t>Click here to enter text.</w:t>
          </w:r>
        </w:p>
      </w:docPartBody>
    </w:docPart>
    <w:docPart>
      <w:docPartPr>
        <w:name w:val="A3F229216132054083E6628E2333DD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4B6FA8-10CE-0C42-B24B-D6EF8ABCD512}"/>
      </w:docPartPr>
      <w:docPartBody>
        <w:p w:rsidR="00F4657B" w:rsidRDefault="009315A9">
          <w:pPr>
            <w:pStyle w:val="A3F229216132054083E6628E2333DDC9"/>
          </w:pPr>
          <w:r>
            <w:rPr>
              <w:rStyle w:val="PlaceholderText"/>
              <w:lang w:val="en-GB"/>
            </w:rPr>
            <w:t>Date</w:t>
          </w:r>
        </w:p>
      </w:docPartBody>
    </w:docPart>
    <w:docPart>
      <w:docPartPr>
        <w:name w:val="C8F54073C309BB45AA32940CAD2FC47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6972257-F153-934E-81E4-4B2C81A9FAA1}"/>
      </w:docPartPr>
      <w:docPartBody>
        <w:p w:rsidR="00F4657B" w:rsidRDefault="009315A9">
          <w:pPr>
            <w:pStyle w:val="C8F54073C309BB45AA32940CAD2FC47B"/>
          </w:pPr>
          <w:r>
            <w:rPr>
              <w:rStyle w:val="PlaceholderText"/>
              <w:lang w:val="en-GB"/>
            </w:rPr>
            <w:t>subject</w:t>
          </w:r>
        </w:p>
      </w:docPartBody>
    </w:docPart>
    <w:docPart>
      <w:docPartPr>
        <w:name w:val="B4AEFC3AD212C942A08523C3CEDA16B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9881146-6F06-8F40-A046-41A8A829B794}"/>
      </w:docPartPr>
      <w:docPartBody>
        <w:p w:rsidR="00F4657B" w:rsidRDefault="009315A9">
          <w:pPr>
            <w:pStyle w:val="B4AEFC3AD212C942A08523C3CEDA16BF"/>
          </w:pPr>
          <w:r w:rsidRPr="0043324E">
            <w:rPr>
              <w:rStyle w:val="PlaceholderText"/>
              <w:lang w:val="en-GB"/>
            </w:rPr>
            <w:t>name</w:t>
          </w:r>
        </w:p>
      </w:docPartBody>
    </w:docPart>
    <w:docPart>
      <w:docPartPr>
        <w:name w:val="0876D2EB185DF140BD6FBEFF12A8906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14DEAC7-93C1-BD48-B661-C92AB1A60CD4}"/>
      </w:docPartPr>
      <w:docPartBody>
        <w:p w:rsidR="00F4657B" w:rsidRDefault="009315A9">
          <w:pPr>
            <w:pStyle w:val="0876D2EB185DF140BD6FBEFF12A89061"/>
          </w:pPr>
          <w:r>
            <w:rPr>
              <w:rStyle w:val="PlaceholderText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5A9"/>
    <w:rsid w:val="009315A9"/>
    <w:rsid w:val="00F4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6E2CDF31C189F43AFC3E5FB9EC22765">
    <w:name w:val="86E2CDF31C189F43AFC3E5FB9EC22765"/>
  </w:style>
  <w:style w:type="paragraph" w:customStyle="1" w:styleId="341931185ACAD542BA3A17DA86667BCC">
    <w:name w:val="341931185ACAD542BA3A17DA86667BCC"/>
  </w:style>
  <w:style w:type="paragraph" w:customStyle="1" w:styleId="93855F7D0732544DAA73575EE77928E2">
    <w:name w:val="93855F7D0732544DAA73575EE77928E2"/>
  </w:style>
  <w:style w:type="paragraph" w:customStyle="1" w:styleId="2EFDF9F0C0582D4B9369C653BEC89612">
    <w:name w:val="2EFDF9F0C0582D4B9369C653BEC89612"/>
  </w:style>
  <w:style w:type="paragraph" w:customStyle="1" w:styleId="321A6C7BF522144AB22570020EA45890">
    <w:name w:val="321A6C7BF522144AB22570020EA45890"/>
  </w:style>
  <w:style w:type="paragraph" w:customStyle="1" w:styleId="A3F229216132054083E6628E2333DDC9">
    <w:name w:val="A3F229216132054083E6628E2333DDC9"/>
  </w:style>
  <w:style w:type="paragraph" w:customStyle="1" w:styleId="C8F54073C309BB45AA32940CAD2FC47B">
    <w:name w:val="C8F54073C309BB45AA32940CAD2FC47B"/>
  </w:style>
  <w:style w:type="paragraph" w:customStyle="1" w:styleId="B4AEFC3AD212C942A08523C3CEDA16BF">
    <w:name w:val="B4AEFC3AD212C942A08523C3CEDA16BF"/>
  </w:style>
  <w:style w:type="paragraph" w:customStyle="1" w:styleId="0876D2EB185DF140BD6FBEFF12A89061">
    <w:name w:val="0876D2EB185DF140BD6FBEFF12A890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419EF-1B48-4034-94AF-C5E81290C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merln_institute_for_technology-inspired_regenerative_medicine_2019</Template>
  <TotalTime>3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communicatie@maastrichtuniversity.nl</dc:creator>
  <cp:lastModifiedBy>Laarhoven, Ben van (ICTS)</cp:lastModifiedBy>
  <cp:revision>2</cp:revision>
  <cp:lastPrinted>2014-11-07T13:54:00Z</cp:lastPrinted>
  <dcterms:created xsi:type="dcterms:W3CDTF">2019-12-10T08:07:00Z</dcterms:created>
  <dcterms:modified xsi:type="dcterms:W3CDTF">2021-06-07T13:49:00Z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