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5D5AA2" w14:paraId="2F696738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id w:val="936407528"/>
              <w:placeholder>
                <w:docPart w:val="10A71FBE28840545A988E42B6452EBEB"/>
              </w:placeholder>
              <w:showingPlcHdr/>
              <w:text w:multiLine="1"/>
            </w:sdtPr>
            <w:sdtEndPr/>
            <w:sdtContent>
              <w:p w14:paraId="246A18B4" w14:textId="77777777" w:rsidR="00353AE0" w:rsidRPr="00532C1A" w:rsidRDefault="00532C1A" w:rsidP="008945DA">
                <w:pPr>
                  <w:rPr>
                    <w:lang w:val="en-GB"/>
                  </w:rPr>
                </w:pPr>
                <w:r>
                  <w:rPr>
                    <w:rStyle w:val="Tekstvantijdelijkeaanduiding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>Postal code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>Country</w:t>
                </w:r>
              </w:p>
            </w:sdtContent>
          </w:sdt>
          <w:p w14:paraId="154266AB" w14:textId="77777777" w:rsidR="004C6370" w:rsidRPr="00532C1A" w:rsidRDefault="004C6370" w:rsidP="008945DA">
            <w:pPr>
              <w:rPr>
                <w:lang w:val="en-GB"/>
              </w:rPr>
            </w:pPr>
          </w:p>
        </w:tc>
      </w:tr>
    </w:tbl>
    <w:p w14:paraId="79A9928D" w14:textId="77777777" w:rsidR="00800A3E" w:rsidRPr="00532C1A" w:rsidRDefault="00800A3E" w:rsidP="00800A3E">
      <w:pPr>
        <w:rPr>
          <w:lang w:val="en-GB"/>
        </w:rPr>
      </w:pPr>
    </w:p>
    <w:p w14:paraId="796828CD" w14:textId="77777777" w:rsidR="00800A3E" w:rsidRPr="00532C1A" w:rsidRDefault="00800A3E" w:rsidP="00800A3E">
      <w:pPr>
        <w:rPr>
          <w:lang w:val="en-GB"/>
        </w:rPr>
      </w:pPr>
    </w:p>
    <w:p w14:paraId="2BF22ACC" w14:textId="77777777" w:rsidR="00F96F0B" w:rsidRPr="00532C1A" w:rsidRDefault="00F96F0B" w:rsidP="00800A3E">
      <w:pPr>
        <w:rPr>
          <w:lang w:val="en-GB"/>
        </w:rPr>
      </w:pPr>
    </w:p>
    <w:p w14:paraId="0460A45D" w14:textId="77777777" w:rsidR="00F96F0B" w:rsidRPr="00532C1A" w:rsidRDefault="00F96F0B" w:rsidP="00800A3E">
      <w:pPr>
        <w:rPr>
          <w:lang w:val="en-GB"/>
        </w:rPr>
      </w:pPr>
    </w:p>
    <w:p w14:paraId="0A8E2582" w14:textId="77777777" w:rsidR="00F96F0B" w:rsidRPr="00532C1A" w:rsidRDefault="00F96F0B" w:rsidP="00800A3E">
      <w:pPr>
        <w:rPr>
          <w:lang w:val="en-GB"/>
        </w:rPr>
      </w:pPr>
    </w:p>
    <w:p w14:paraId="0A4195AA" w14:textId="77777777" w:rsidR="00F96F0B" w:rsidRPr="00532C1A" w:rsidRDefault="00F96F0B" w:rsidP="00800A3E">
      <w:pPr>
        <w:rPr>
          <w:lang w:val="en-GB"/>
        </w:rPr>
      </w:pPr>
    </w:p>
    <w:p w14:paraId="11175F65" w14:textId="77777777" w:rsidR="00800A3E" w:rsidRPr="00532C1A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F32F9CC7F0DD1648887B849837B9AA37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48B367DA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25A3FEF2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5D5AA2">
          <w:headerReference w:type="default" r:id="rId7"/>
          <w:headerReference w:type="first" r:id="rId8"/>
          <w:footerReference w:type="first" r:id="rId9"/>
          <w:pgSz w:w="11906" w:h="16838" w:code="9"/>
          <w:pgMar w:top="1843" w:right="1134" w:bottom="2155" w:left="1701" w:header="1469" w:footer="380" w:gutter="0"/>
          <w:cols w:num="2" w:space="708" w:equalWidth="0">
            <w:col w:w="5505" w:space="708"/>
            <w:col w:w="2857"/>
          </w:cols>
          <w:titlePg/>
        </w:sectPr>
      </w:pPr>
    </w:p>
    <w:p w14:paraId="1F786135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6835F92E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79A54C20" w14:textId="77777777" w:rsidR="00C94483" w:rsidRPr="00532C1A" w:rsidRDefault="00211039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93F639CD8F1EAA459475520161A57BCD"/>
          </w:placeholder>
          <w:showingPlcHdr/>
          <w:text/>
        </w:sdtPr>
        <w:sdtEndPr>
          <w:rPr>
            <w:rStyle w:val="punt7-2"/>
          </w:rPr>
        </w:sdtEndPr>
        <w:sdtContent>
          <w:r w:rsidR="00532C1A" w:rsidRPr="00532C1A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532C1A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8C6D2BCA29C1C44C84DD45BC5F285820"/>
          </w:placeholder>
          <w:showingPlcHdr/>
          <w:text/>
        </w:sdtPr>
        <w:sdtEndPr>
          <w:rPr>
            <w:rStyle w:val="punt7-2"/>
          </w:rPr>
        </w:sdtEndPr>
        <w:sdtContent>
          <w:r w:rsidR="00532C1A" w:rsidRPr="00532C1A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532C1A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AB71CE5D4A99AD40B0DD70439047FADF"/>
          </w:placeholder>
          <w:text/>
        </w:sdtPr>
        <w:sdtEndPr>
          <w:rPr>
            <w:rStyle w:val="punt7-2"/>
          </w:rPr>
        </w:sdtEndPr>
        <w:sdtContent>
          <w:r w:rsidR="003455FB" w:rsidRPr="00532C1A">
            <w:rPr>
              <w:rStyle w:val="punt7-2"/>
              <w:lang w:val="en-GB"/>
            </w:rPr>
            <w:t>+31 43 3882222</w:t>
          </w:r>
        </w:sdtContent>
      </w:sdt>
      <w:r w:rsidR="00FA1B06" w:rsidRPr="00532C1A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F265C445E065094E9298F8CC60335606"/>
          </w:placeholder>
          <w:showingPlcHdr/>
          <w:text/>
        </w:sdtPr>
        <w:sdtEndPr>
          <w:rPr>
            <w:rStyle w:val="punt7-2"/>
          </w:rPr>
        </w:sdtEndPr>
        <w:sdtContent>
          <w:r w:rsidR="00532C1A">
            <w:rPr>
              <w:rStyle w:val="Tekstvantijdelijkeaanduiding"/>
              <w:lang w:val="en-GB"/>
            </w:rPr>
            <w:t>Date</w:t>
          </w:r>
        </w:sdtContent>
      </w:sdt>
    </w:p>
    <w:p w14:paraId="55664F7A" w14:textId="77777777" w:rsidR="00B96DFF" w:rsidRPr="00532C1A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5103CBDE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4DFEDB8A6322BA44BFA127A9C8CA6516"/>
          </w:placeholder>
          <w:showingPlcHdr/>
          <w:text/>
        </w:sdtPr>
        <w:sdtEndPr/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19B0E79B" w14:textId="77777777" w:rsidR="003404F1" w:rsidRPr="003455FB" w:rsidRDefault="003404F1" w:rsidP="005B3061">
      <w:pPr>
        <w:rPr>
          <w:lang w:val="en-GB"/>
        </w:rPr>
      </w:pPr>
    </w:p>
    <w:p w14:paraId="32B1E4A0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EB36381EC23AB7448DAF7D2473090397"/>
          </w:placeholder>
          <w:showingPlcHdr/>
          <w:text/>
        </w:sdtPr>
        <w:sdtEndPr/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6D9C9441" w14:textId="77777777" w:rsidR="00EE4898" w:rsidRDefault="00211039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9DB66E4135B185459386BA28C6CDFF72"/>
          </w:placeholder>
          <w:temporary/>
          <w:showingPlcHdr/>
          <w:text/>
        </w:sdtPr>
        <w:sdtEndPr/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2AF0826B" w14:textId="77777777" w:rsidR="00D269E0" w:rsidRPr="003455FB" w:rsidRDefault="00D269E0" w:rsidP="00C94483">
      <w:pPr>
        <w:rPr>
          <w:lang w:val="en-GB"/>
        </w:rPr>
      </w:pPr>
    </w:p>
    <w:p w14:paraId="67C7FFA3" w14:textId="77777777" w:rsidR="00C94483" w:rsidRPr="00D8012B" w:rsidRDefault="00C94483" w:rsidP="00C94483">
      <w:pPr>
        <w:rPr>
          <w:lang w:val="en-GB"/>
        </w:rPr>
      </w:pPr>
    </w:p>
    <w:p w14:paraId="7EA6F5F7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6636F831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65DC6C8E" w14:textId="77777777" w:rsidR="001766D1" w:rsidRDefault="001766D1" w:rsidP="00C94483">
      <w:pPr>
        <w:spacing w:after="60"/>
        <w:rPr>
          <w:lang w:val="en-GB"/>
        </w:rPr>
      </w:pPr>
    </w:p>
    <w:p w14:paraId="543D6DFC" w14:textId="77777777" w:rsidR="001766D1" w:rsidRDefault="001766D1" w:rsidP="00C94483">
      <w:pPr>
        <w:spacing w:after="60"/>
        <w:rPr>
          <w:lang w:val="en-GB"/>
        </w:rPr>
      </w:pPr>
    </w:p>
    <w:p w14:paraId="53B133B0" w14:textId="77777777" w:rsidR="00AB260A" w:rsidRDefault="00AB260A" w:rsidP="00C94483">
      <w:pPr>
        <w:spacing w:after="60"/>
        <w:rPr>
          <w:lang w:val="en-GB"/>
        </w:rPr>
      </w:pPr>
    </w:p>
    <w:p w14:paraId="5018CA4B" w14:textId="77777777" w:rsidR="00AB260A" w:rsidRDefault="00AB260A" w:rsidP="00C94483">
      <w:pPr>
        <w:spacing w:after="60"/>
        <w:rPr>
          <w:lang w:val="en-GB"/>
        </w:rPr>
      </w:pPr>
    </w:p>
    <w:p w14:paraId="6215738A" w14:textId="77777777" w:rsidR="00AB260A" w:rsidRDefault="00AB260A" w:rsidP="00C94483">
      <w:pPr>
        <w:spacing w:after="60"/>
        <w:rPr>
          <w:lang w:val="en-GB"/>
        </w:rPr>
      </w:pPr>
    </w:p>
    <w:p w14:paraId="6BFE5C3B" w14:textId="77777777" w:rsidR="00AB260A" w:rsidRDefault="00AB260A" w:rsidP="00C94483">
      <w:pPr>
        <w:spacing w:after="60"/>
        <w:rPr>
          <w:lang w:val="en-GB"/>
        </w:rPr>
      </w:pPr>
    </w:p>
    <w:p w14:paraId="1825413E" w14:textId="10408A6D" w:rsidR="00AB260A" w:rsidRDefault="00AB260A" w:rsidP="00C94483">
      <w:pPr>
        <w:spacing w:after="60"/>
        <w:rPr>
          <w:lang w:val="en-GB"/>
        </w:rPr>
      </w:pPr>
    </w:p>
    <w:p w14:paraId="170B3591" w14:textId="2412B778" w:rsidR="00BB0933" w:rsidRDefault="00BB0933" w:rsidP="00C94483">
      <w:pPr>
        <w:spacing w:after="60"/>
        <w:rPr>
          <w:lang w:val="en-GB"/>
        </w:rPr>
      </w:pPr>
    </w:p>
    <w:p w14:paraId="7D154E7B" w14:textId="3570C75C" w:rsidR="00BB0933" w:rsidRDefault="00BB0933" w:rsidP="00C94483">
      <w:pPr>
        <w:spacing w:after="60"/>
        <w:rPr>
          <w:lang w:val="en-GB"/>
        </w:rPr>
      </w:pPr>
    </w:p>
    <w:p w14:paraId="429CE5DE" w14:textId="182B6080" w:rsidR="00BB0933" w:rsidRDefault="00BB0933" w:rsidP="00C94483">
      <w:pPr>
        <w:spacing w:after="60"/>
        <w:rPr>
          <w:lang w:val="en-GB"/>
        </w:rPr>
      </w:pPr>
    </w:p>
    <w:p w14:paraId="5321C2B9" w14:textId="51382433" w:rsidR="00BB0933" w:rsidRDefault="00BB0933" w:rsidP="00C94483">
      <w:pPr>
        <w:spacing w:after="60"/>
        <w:rPr>
          <w:lang w:val="en-GB"/>
        </w:rPr>
      </w:pPr>
    </w:p>
    <w:p w14:paraId="71D18F11" w14:textId="0F6A7784" w:rsidR="00BB0933" w:rsidRDefault="00BB0933" w:rsidP="00C94483">
      <w:pPr>
        <w:spacing w:after="60"/>
        <w:rPr>
          <w:lang w:val="en-GB"/>
        </w:rPr>
      </w:pPr>
    </w:p>
    <w:p w14:paraId="0277ABA5" w14:textId="44007E41" w:rsidR="00BB0933" w:rsidRDefault="00BB0933" w:rsidP="00C94483">
      <w:pPr>
        <w:spacing w:after="60"/>
        <w:rPr>
          <w:lang w:val="en-GB"/>
        </w:rPr>
      </w:pPr>
    </w:p>
    <w:p w14:paraId="61F86EFC" w14:textId="12C6B58E" w:rsidR="00BB0933" w:rsidRDefault="00BB0933" w:rsidP="00C94483">
      <w:pPr>
        <w:spacing w:after="60"/>
        <w:rPr>
          <w:lang w:val="en-GB"/>
        </w:rPr>
      </w:pPr>
    </w:p>
    <w:p w14:paraId="6C2FD3A9" w14:textId="01D7FAC0" w:rsidR="00BB0933" w:rsidRDefault="00BB0933" w:rsidP="00C94483">
      <w:pPr>
        <w:spacing w:after="60"/>
        <w:rPr>
          <w:lang w:val="en-GB"/>
        </w:rPr>
      </w:pPr>
    </w:p>
    <w:p w14:paraId="55BB5112" w14:textId="0E21F7A9" w:rsidR="00BB0933" w:rsidRDefault="00BB0933" w:rsidP="00C94483">
      <w:pPr>
        <w:spacing w:after="60"/>
        <w:rPr>
          <w:lang w:val="en-GB"/>
        </w:rPr>
      </w:pPr>
    </w:p>
    <w:p w14:paraId="4826C9E3" w14:textId="131BEBD9" w:rsidR="00BB0933" w:rsidRDefault="00BB0933" w:rsidP="00C94483">
      <w:pPr>
        <w:spacing w:after="60"/>
        <w:rPr>
          <w:lang w:val="en-GB"/>
        </w:rPr>
      </w:pPr>
    </w:p>
    <w:p w14:paraId="3133AA44" w14:textId="2617C2A7" w:rsidR="00BB0933" w:rsidRDefault="00BB0933" w:rsidP="00C94483">
      <w:pPr>
        <w:spacing w:after="60"/>
        <w:rPr>
          <w:lang w:val="en-GB"/>
        </w:rPr>
      </w:pPr>
    </w:p>
    <w:p w14:paraId="7893533C" w14:textId="46ED2B71" w:rsidR="00BB0933" w:rsidRDefault="00BB0933" w:rsidP="00C94483">
      <w:pPr>
        <w:spacing w:after="60"/>
        <w:rPr>
          <w:lang w:val="en-GB"/>
        </w:rPr>
      </w:pPr>
    </w:p>
    <w:p w14:paraId="13A877A1" w14:textId="41020C57" w:rsidR="00BB0933" w:rsidRDefault="00BB0933" w:rsidP="00C94483">
      <w:pPr>
        <w:spacing w:after="60"/>
        <w:rPr>
          <w:lang w:val="en-GB"/>
        </w:rPr>
      </w:pPr>
    </w:p>
    <w:p w14:paraId="06A04FEF" w14:textId="4F272DA2" w:rsidR="00BB0933" w:rsidRDefault="00BB0933" w:rsidP="00C94483">
      <w:pPr>
        <w:spacing w:after="60"/>
        <w:rPr>
          <w:lang w:val="en-GB"/>
        </w:rPr>
      </w:pPr>
    </w:p>
    <w:p w14:paraId="2D0E8754" w14:textId="216A7570" w:rsidR="00BB0933" w:rsidRDefault="00BB0933" w:rsidP="00C94483">
      <w:pPr>
        <w:spacing w:after="60"/>
        <w:rPr>
          <w:lang w:val="en-GB"/>
        </w:rPr>
      </w:pPr>
    </w:p>
    <w:p w14:paraId="0C280DF3" w14:textId="77777777" w:rsidR="00BB0933" w:rsidRDefault="00BB0933" w:rsidP="00C94483">
      <w:pPr>
        <w:spacing w:after="60"/>
        <w:rPr>
          <w:lang w:val="en-GB"/>
        </w:rPr>
      </w:pPr>
    </w:p>
    <w:p w14:paraId="68449A19" w14:textId="77777777" w:rsidR="00AB260A" w:rsidRDefault="00AB260A" w:rsidP="00C94483">
      <w:pPr>
        <w:spacing w:after="60"/>
        <w:rPr>
          <w:lang w:val="en-GB"/>
        </w:rPr>
      </w:pPr>
    </w:p>
    <w:p w14:paraId="2AD8A23A" w14:textId="77777777" w:rsidR="00AB260A" w:rsidRDefault="00AB260A" w:rsidP="00C94483">
      <w:pPr>
        <w:spacing w:after="60"/>
        <w:rPr>
          <w:lang w:val="en-GB"/>
        </w:rPr>
      </w:pPr>
    </w:p>
    <w:p w14:paraId="53D4492F" w14:textId="77777777" w:rsidR="00AB260A" w:rsidRDefault="00AB260A" w:rsidP="00C94483">
      <w:pPr>
        <w:spacing w:after="60"/>
        <w:rPr>
          <w:lang w:val="en-GB"/>
        </w:rPr>
      </w:pPr>
    </w:p>
    <w:p w14:paraId="1208802C" w14:textId="77777777" w:rsidR="00AB260A" w:rsidRDefault="00AB260A" w:rsidP="00C94483">
      <w:pPr>
        <w:spacing w:after="60"/>
        <w:rPr>
          <w:lang w:val="en-GB"/>
        </w:rPr>
      </w:pPr>
    </w:p>
    <w:p w14:paraId="6B29C144" w14:textId="77777777" w:rsidR="00AB260A" w:rsidRDefault="00AB260A" w:rsidP="00C94483">
      <w:pPr>
        <w:spacing w:after="60"/>
        <w:rPr>
          <w:lang w:val="en-GB"/>
        </w:rPr>
      </w:pPr>
    </w:p>
    <w:p w14:paraId="3BE85121" w14:textId="62510034" w:rsidR="00AB260A" w:rsidRDefault="00AB260A" w:rsidP="00C94483">
      <w:pPr>
        <w:spacing w:after="60"/>
        <w:rPr>
          <w:lang w:val="en-GB"/>
        </w:rPr>
      </w:pPr>
    </w:p>
    <w:p w14:paraId="5881C2A0" w14:textId="05145802" w:rsidR="00AF26C3" w:rsidRDefault="00AF26C3" w:rsidP="00C94483">
      <w:pPr>
        <w:spacing w:after="60"/>
        <w:rPr>
          <w:lang w:val="en-GB"/>
        </w:rPr>
      </w:pPr>
    </w:p>
    <w:p w14:paraId="7880FD12" w14:textId="07798C29" w:rsidR="00AF26C3" w:rsidRDefault="00AF26C3" w:rsidP="00C94483">
      <w:pPr>
        <w:spacing w:after="60"/>
        <w:rPr>
          <w:lang w:val="en-GB"/>
        </w:rPr>
      </w:pPr>
    </w:p>
    <w:p w14:paraId="5D02B4AB" w14:textId="4BD9F1AA" w:rsidR="00AF26C3" w:rsidRDefault="00AF26C3" w:rsidP="00C94483">
      <w:pPr>
        <w:spacing w:after="60"/>
        <w:rPr>
          <w:lang w:val="en-GB"/>
        </w:rPr>
      </w:pPr>
    </w:p>
    <w:p w14:paraId="0318F608" w14:textId="6FA33A44" w:rsidR="00AF26C3" w:rsidRDefault="00AF26C3" w:rsidP="00C94483">
      <w:pPr>
        <w:spacing w:after="60"/>
        <w:rPr>
          <w:lang w:val="en-GB"/>
        </w:rPr>
      </w:pPr>
    </w:p>
    <w:p w14:paraId="63FF26BC" w14:textId="4E7DD795" w:rsidR="00AF26C3" w:rsidRDefault="00AF26C3" w:rsidP="00C94483">
      <w:pPr>
        <w:spacing w:after="60"/>
        <w:rPr>
          <w:lang w:val="en-GB"/>
        </w:rPr>
      </w:pPr>
    </w:p>
    <w:p w14:paraId="4CC44E70" w14:textId="2201FA54" w:rsidR="00AF26C3" w:rsidRDefault="00AF26C3" w:rsidP="00C94483">
      <w:pPr>
        <w:spacing w:after="60"/>
        <w:rPr>
          <w:lang w:val="en-GB"/>
        </w:rPr>
      </w:pPr>
    </w:p>
    <w:p w14:paraId="40ED219C" w14:textId="642F473E" w:rsidR="00AF26C3" w:rsidRDefault="00AF26C3" w:rsidP="00C94483">
      <w:pPr>
        <w:spacing w:after="60"/>
        <w:rPr>
          <w:lang w:val="en-GB"/>
        </w:rPr>
      </w:pPr>
    </w:p>
    <w:p w14:paraId="04CD131B" w14:textId="4A62B6C5" w:rsidR="00AF26C3" w:rsidRDefault="00AF26C3" w:rsidP="00C94483">
      <w:pPr>
        <w:spacing w:after="60"/>
        <w:rPr>
          <w:lang w:val="en-GB"/>
        </w:rPr>
      </w:pPr>
    </w:p>
    <w:p w14:paraId="480A73BD" w14:textId="54070123" w:rsidR="00AF26C3" w:rsidRDefault="00AF26C3" w:rsidP="00C94483">
      <w:pPr>
        <w:spacing w:after="60"/>
        <w:rPr>
          <w:lang w:val="en-GB"/>
        </w:rPr>
      </w:pPr>
    </w:p>
    <w:p w14:paraId="2BC36FA3" w14:textId="039E847B" w:rsidR="00AF26C3" w:rsidRDefault="00AF26C3" w:rsidP="00C94483">
      <w:pPr>
        <w:spacing w:after="60"/>
        <w:rPr>
          <w:lang w:val="en-GB"/>
        </w:rPr>
      </w:pPr>
    </w:p>
    <w:p w14:paraId="734D0200" w14:textId="6C52B75A" w:rsidR="00AF26C3" w:rsidRDefault="00AF26C3" w:rsidP="00C94483">
      <w:pPr>
        <w:spacing w:after="60"/>
        <w:rPr>
          <w:lang w:val="en-GB"/>
        </w:rPr>
      </w:pPr>
    </w:p>
    <w:p w14:paraId="3C50F38D" w14:textId="089C4BCE" w:rsidR="00AF26C3" w:rsidRDefault="00AF26C3" w:rsidP="00C94483">
      <w:pPr>
        <w:spacing w:after="60"/>
        <w:rPr>
          <w:lang w:val="en-GB"/>
        </w:rPr>
      </w:pPr>
    </w:p>
    <w:p w14:paraId="6F14E0AB" w14:textId="0EFC013A" w:rsidR="00AF26C3" w:rsidRDefault="00AF26C3" w:rsidP="00C94483">
      <w:pPr>
        <w:spacing w:after="60"/>
        <w:rPr>
          <w:lang w:val="en-GB"/>
        </w:rPr>
      </w:pPr>
    </w:p>
    <w:p w14:paraId="74C7C058" w14:textId="2E2AEB9A" w:rsidR="00AF26C3" w:rsidRDefault="00AF26C3" w:rsidP="00C94483">
      <w:pPr>
        <w:spacing w:after="60"/>
        <w:rPr>
          <w:lang w:val="en-GB"/>
        </w:rPr>
      </w:pPr>
    </w:p>
    <w:p w14:paraId="3F9D41B2" w14:textId="0EEE1FD6" w:rsidR="00AF26C3" w:rsidRDefault="00AF26C3" w:rsidP="00C94483">
      <w:pPr>
        <w:spacing w:after="60"/>
        <w:rPr>
          <w:lang w:val="en-GB"/>
        </w:rPr>
      </w:pPr>
    </w:p>
    <w:p w14:paraId="604803DF" w14:textId="45C96584" w:rsidR="00AF26C3" w:rsidRDefault="00AF26C3" w:rsidP="00C94483">
      <w:pPr>
        <w:spacing w:after="60"/>
        <w:rPr>
          <w:lang w:val="en-GB"/>
        </w:rPr>
      </w:pPr>
    </w:p>
    <w:p w14:paraId="5A485B2F" w14:textId="24DEF8EF" w:rsidR="00AF26C3" w:rsidRDefault="00AF26C3" w:rsidP="00C94483">
      <w:pPr>
        <w:spacing w:after="60"/>
        <w:rPr>
          <w:lang w:val="en-GB"/>
        </w:rPr>
      </w:pPr>
    </w:p>
    <w:p w14:paraId="1900C104" w14:textId="4CF98846" w:rsidR="00AF26C3" w:rsidRDefault="00AF26C3" w:rsidP="00C94483">
      <w:pPr>
        <w:spacing w:after="60"/>
        <w:rPr>
          <w:lang w:val="en-GB"/>
        </w:rPr>
      </w:pPr>
    </w:p>
    <w:p w14:paraId="1BEDCCC2" w14:textId="0CD4F477" w:rsidR="00AF26C3" w:rsidRDefault="00AF26C3" w:rsidP="00C94483">
      <w:pPr>
        <w:spacing w:after="60"/>
        <w:rPr>
          <w:lang w:val="en-GB"/>
        </w:rPr>
      </w:pPr>
    </w:p>
    <w:p w14:paraId="60B31F5E" w14:textId="52C74472" w:rsidR="00AF26C3" w:rsidRDefault="00AF26C3" w:rsidP="00C94483">
      <w:pPr>
        <w:spacing w:after="60"/>
        <w:rPr>
          <w:lang w:val="en-GB"/>
        </w:rPr>
      </w:pPr>
    </w:p>
    <w:p w14:paraId="4199A773" w14:textId="3EB9BF0B" w:rsidR="00AF26C3" w:rsidRDefault="00AF26C3" w:rsidP="00C94483">
      <w:pPr>
        <w:spacing w:after="60"/>
        <w:rPr>
          <w:lang w:val="en-GB"/>
        </w:rPr>
      </w:pPr>
    </w:p>
    <w:p w14:paraId="76E2E1C8" w14:textId="78FCBF39" w:rsidR="00AF26C3" w:rsidRDefault="00AF26C3" w:rsidP="00C94483">
      <w:pPr>
        <w:spacing w:after="60"/>
        <w:rPr>
          <w:lang w:val="en-GB"/>
        </w:rPr>
      </w:pPr>
    </w:p>
    <w:p w14:paraId="1340DA6E" w14:textId="3A087704" w:rsidR="00AF26C3" w:rsidRDefault="00AF26C3" w:rsidP="00C94483">
      <w:pPr>
        <w:spacing w:after="60"/>
        <w:rPr>
          <w:lang w:val="en-GB"/>
        </w:rPr>
      </w:pPr>
    </w:p>
    <w:p w14:paraId="71CAB21C" w14:textId="081FDE53" w:rsidR="00AF26C3" w:rsidRDefault="00AF26C3" w:rsidP="00C94483">
      <w:pPr>
        <w:spacing w:after="60"/>
        <w:rPr>
          <w:lang w:val="en-GB"/>
        </w:rPr>
      </w:pPr>
    </w:p>
    <w:p w14:paraId="49A0DD42" w14:textId="3B551547" w:rsidR="00AF26C3" w:rsidRDefault="00AF26C3" w:rsidP="00C94483">
      <w:pPr>
        <w:spacing w:after="60"/>
        <w:rPr>
          <w:lang w:val="en-GB"/>
        </w:rPr>
      </w:pPr>
    </w:p>
    <w:p w14:paraId="4A1E18A3" w14:textId="7FA408DE" w:rsidR="00AF26C3" w:rsidRDefault="00AF26C3" w:rsidP="00C94483">
      <w:pPr>
        <w:spacing w:after="60"/>
        <w:rPr>
          <w:lang w:val="en-GB"/>
        </w:rPr>
      </w:pPr>
    </w:p>
    <w:p w14:paraId="52F51CD1" w14:textId="205F549F" w:rsidR="00AF26C3" w:rsidRDefault="00AF26C3" w:rsidP="00C94483">
      <w:pPr>
        <w:spacing w:after="60"/>
        <w:rPr>
          <w:lang w:val="en-GB"/>
        </w:rPr>
      </w:pPr>
    </w:p>
    <w:p w14:paraId="043E1150" w14:textId="5C2ACA5B" w:rsidR="00AF26C3" w:rsidRDefault="00AF26C3" w:rsidP="00C94483">
      <w:pPr>
        <w:spacing w:after="60"/>
        <w:rPr>
          <w:lang w:val="en-GB"/>
        </w:rPr>
      </w:pPr>
    </w:p>
    <w:p w14:paraId="70A1E9E9" w14:textId="0E977C38" w:rsidR="00AF26C3" w:rsidRDefault="00AF26C3" w:rsidP="00C94483">
      <w:pPr>
        <w:spacing w:after="60"/>
        <w:rPr>
          <w:lang w:val="en-GB"/>
        </w:rPr>
      </w:pPr>
    </w:p>
    <w:p w14:paraId="64852B76" w14:textId="63E133C5" w:rsidR="00AF26C3" w:rsidRDefault="00AF26C3" w:rsidP="00C94483">
      <w:pPr>
        <w:spacing w:after="60"/>
        <w:rPr>
          <w:lang w:val="en-GB"/>
        </w:rPr>
      </w:pPr>
    </w:p>
    <w:p w14:paraId="518BE79B" w14:textId="7F40F361" w:rsidR="00AF26C3" w:rsidRDefault="00AF26C3" w:rsidP="00C94483">
      <w:pPr>
        <w:spacing w:after="60"/>
        <w:rPr>
          <w:lang w:val="en-GB"/>
        </w:rPr>
      </w:pPr>
    </w:p>
    <w:p w14:paraId="79C5DAC7" w14:textId="3666FEF4" w:rsidR="00AF26C3" w:rsidRDefault="00AF26C3" w:rsidP="00C94483">
      <w:pPr>
        <w:spacing w:after="60"/>
        <w:rPr>
          <w:lang w:val="en-GB"/>
        </w:rPr>
      </w:pPr>
    </w:p>
    <w:p w14:paraId="284F9775" w14:textId="10721B8E" w:rsidR="00AF26C3" w:rsidRDefault="00AF26C3" w:rsidP="00C94483">
      <w:pPr>
        <w:spacing w:after="60"/>
        <w:rPr>
          <w:lang w:val="en-GB"/>
        </w:rPr>
      </w:pPr>
    </w:p>
    <w:p w14:paraId="0497C4F8" w14:textId="4D6C2247" w:rsidR="00AF26C3" w:rsidRDefault="00AF26C3" w:rsidP="00C94483">
      <w:pPr>
        <w:spacing w:after="60"/>
        <w:rPr>
          <w:lang w:val="en-GB"/>
        </w:rPr>
      </w:pPr>
    </w:p>
    <w:p w14:paraId="486BE2DF" w14:textId="6DEB601F" w:rsidR="00AF26C3" w:rsidRDefault="00AF26C3" w:rsidP="00C94483">
      <w:pPr>
        <w:spacing w:after="60"/>
        <w:rPr>
          <w:lang w:val="en-GB"/>
        </w:rPr>
      </w:pPr>
    </w:p>
    <w:p w14:paraId="79D380AA" w14:textId="41FC0041" w:rsidR="00AF26C3" w:rsidRDefault="00AF26C3" w:rsidP="00C94483">
      <w:pPr>
        <w:spacing w:after="60"/>
        <w:rPr>
          <w:lang w:val="en-GB"/>
        </w:rPr>
      </w:pPr>
    </w:p>
    <w:p w14:paraId="7BA2993F" w14:textId="77777777" w:rsidR="00AF26C3" w:rsidRDefault="00AF26C3" w:rsidP="00C94483">
      <w:pPr>
        <w:spacing w:after="60"/>
        <w:rPr>
          <w:lang w:val="en-GB"/>
        </w:rPr>
      </w:pPr>
    </w:p>
    <w:p w14:paraId="5A7D298A" w14:textId="77777777" w:rsidR="00AB260A" w:rsidRDefault="00AB260A" w:rsidP="00C94483">
      <w:pPr>
        <w:spacing w:after="60"/>
        <w:rPr>
          <w:lang w:val="en-GB"/>
        </w:rPr>
      </w:pPr>
    </w:p>
    <w:p w14:paraId="0EAF8913" w14:textId="77777777" w:rsidR="00AB260A" w:rsidRDefault="00AB260A" w:rsidP="00C94483">
      <w:pPr>
        <w:spacing w:after="60"/>
        <w:rPr>
          <w:lang w:val="en-GB"/>
        </w:rPr>
      </w:pPr>
    </w:p>
    <w:p w14:paraId="7F2A4DA1" w14:textId="77777777" w:rsidR="00AB260A" w:rsidRDefault="00AB260A" w:rsidP="00C94483">
      <w:pPr>
        <w:spacing w:after="60"/>
        <w:rPr>
          <w:lang w:val="en-GB"/>
        </w:rPr>
      </w:pPr>
    </w:p>
    <w:p w14:paraId="14F10E61" w14:textId="77777777" w:rsidR="00AB260A" w:rsidRDefault="00AB260A" w:rsidP="00C94483">
      <w:pPr>
        <w:spacing w:after="60"/>
        <w:rPr>
          <w:lang w:val="en-GB"/>
        </w:rPr>
      </w:pPr>
    </w:p>
    <w:p w14:paraId="7EC1607F" w14:textId="77777777" w:rsidR="00AB260A" w:rsidRDefault="00AB260A" w:rsidP="00C94483">
      <w:pPr>
        <w:spacing w:after="60"/>
        <w:rPr>
          <w:lang w:val="en-GB"/>
        </w:rPr>
      </w:pPr>
    </w:p>
    <w:p w14:paraId="5B9FF05B" w14:textId="77777777" w:rsidR="00AB260A" w:rsidRDefault="00AB260A" w:rsidP="00C94483">
      <w:pPr>
        <w:spacing w:after="60"/>
        <w:rPr>
          <w:lang w:val="en-GB"/>
        </w:rPr>
      </w:pPr>
    </w:p>
    <w:p w14:paraId="21D4B597" w14:textId="77777777" w:rsidR="00AB260A" w:rsidRDefault="00BC1D95" w:rsidP="00BC1D95">
      <w:pPr>
        <w:tabs>
          <w:tab w:val="left" w:pos="3920"/>
        </w:tabs>
        <w:spacing w:after="60"/>
        <w:rPr>
          <w:lang w:val="en-GB"/>
        </w:rPr>
      </w:pPr>
      <w:r>
        <w:rPr>
          <w:lang w:val="en-GB"/>
        </w:rPr>
        <w:tab/>
      </w:r>
    </w:p>
    <w:p w14:paraId="78473639" w14:textId="77777777" w:rsidR="00AB260A" w:rsidRDefault="00AB260A" w:rsidP="00C94483">
      <w:pPr>
        <w:spacing w:after="60"/>
        <w:rPr>
          <w:lang w:val="en-GB"/>
        </w:rPr>
      </w:pPr>
    </w:p>
    <w:p w14:paraId="5EF816C6" w14:textId="77777777" w:rsidR="00E30B72" w:rsidRPr="003455FB" w:rsidRDefault="00E30B72" w:rsidP="00C94483">
      <w:pPr>
        <w:spacing w:after="60"/>
        <w:rPr>
          <w:lang w:val="en-GB"/>
        </w:rPr>
      </w:pPr>
    </w:p>
    <w:sectPr w:rsidR="00E30B72" w:rsidRPr="003455FB" w:rsidSect="00CB2F5B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7230D" w14:textId="77777777" w:rsidR="00211039" w:rsidRDefault="00211039">
      <w:r>
        <w:separator/>
      </w:r>
    </w:p>
  </w:endnote>
  <w:endnote w:type="continuationSeparator" w:id="0">
    <w:p w14:paraId="7468A0BB" w14:textId="77777777" w:rsidR="00211039" w:rsidRDefault="0021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Bold Italic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D57941" w:rsidRPr="003455FB" w14:paraId="06894250" w14:textId="77777777" w:rsidTr="008969E9">
      <w:tc>
        <w:tcPr>
          <w:tcW w:w="2490" w:type="dxa"/>
        </w:tcPr>
        <w:p w14:paraId="41596E80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1EF103BC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</w:t>
          </w:r>
          <w:r w:rsidR="003455FB" w:rsidRPr="003455FB">
            <w:rPr>
              <w:sz w:val="14"/>
              <w:szCs w:val="14"/>
              <w:lang w:val="en-GB"/>
            </w:rPr>
            <w:t>+31 (0)43 388 22 22</w:t>
          </w:r>
        </w:p>
      </w:tc>
      <w:tc>
        <w:tcPr>
          <w:tcW w:w="4163" w:type="dxa"/>
          <w:tcMar>
            <w:left w:w="0" w:type="dxa"/>
          </w:tcMar>
        </w:tcPr>
        <w:p w14:paraId="1F2917F8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D57941" w:rsidRPr="003455FB" w14:paraId="150B99DE" w14:textId="77777777" w:rsidTr="008969E9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placeholder>
              <w:docPart w:val="AB71CE5D4A99AD40B0DD70439047FADF"/>
            </w:placeholder>
            <w:text/>
          </w:sdtPr>
          <w:sdtEndPr/>
          <w:sdtContent>
            <w:p w14:paraId="5AC1B9E6" w14:textId="77777777" w:rsidR="00D57941" w:rsidRPr="003455FB" w:rsidRDefault="003455FB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5505874B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placeholder>
              <w:docPart w:val="AB71CE5D4A99AD40B0DD70439047FADF"/>
            </w:placeholder>
            <w:text/>
          </w:sdtPr>
          <w:sdtEndPr/>
          <w:sdtContent>
            <w:p w14:paraId="502420D0" w14:textId="77777777" w:rsidR="00D57941" w:rsidRPr="003455FB" w:rsidRDefault="003455FB" w:rsidP="00532C1A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 xml:space="preserve">Type </w:t>
              </w:r>
              <w:r w:rsidR="00532C1A">
                <w:rPr>
                  <w:sz w:val="14"/>
                  <w:szCs w:val="14"/>
                  <w:lang w:val="en-GB"/>
                </w:rPr>
                <w:t>your email address</w:t>
              </w:r>
            </w:p>
          </w:sdtContent>
        </w:sdt>
      </w:tc>
    </w:tr>
    <w:tr w:rsidR="00D57941" w:rsidRPr="003455FB" w14:paraId="0A0419D6" w14:textId="77777777" w:rsidTr="008969E9">
      <w:tc>
        <w:tcPr>
          <w:tcW w:w="2490" w:type="dxa"/>
        </w:tcPr>
        <w:p w14:paraId="791A8601" w14:textId="77777777" w:rsidR="00D57941" w:rsidRPr="003455FB" w:rsidRDefault="00211039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placeholder>
                <w:docPart w:val="AB71CE5D4A99AD40B0DD70439047FADF"/>
              </w:placeholder>
              <w:text/>
            </w:sdtPr>
            <w:sdtEndPr/>
            <w:sdtContent>
              <w:r w:rsidR="003455FB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3455FB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placeholder>
                <w:docPart w:val="AB71CE5D4A99AD40B0DD70439047FADF"/>
              </w:placeholder>
              <w:text/>
            </w:sdtPr>
            <w:sdtEndPr/>
            <w:sdtContent>
              <w:r w:rsidR="003455FB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0993C296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</w:t>
          </w:r>
          <w:r w:rsidR="00D57941" w:rsidRPr="003455FB">
            <w:rPr>
              <w:spacing w:val="-2"/>
              <w:sz w:val="14"/>
              <w:szCs w:val="14"/>
              <w:lang w:val="en-GB"/>
            </w:rPr>
            <w:t xml:space="preserve">: </w:t>
          </w:r>
          <w:r w:rsidRPr="003455FB">
            <w:rPr>
              <w:spacing w:val="-2"/>
              <w:sz w:val="14"/>
              <w:szCs w:val="14"/>
              <w:lang w:val="en-GB"/>
            </w:rPr>
            <w:t>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049CAF77" w14:textId="77777777" w:rsidR="00D57941" w:rsidRPr="003455FB" w:rsidRDefault="00D57941" w:rsidP="008969E9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D57941" w:rsidRPr="003455FB" w14:paraId="183FB83F" w14:textId="77777777" w:rsidTr="008969E9">
      <w:tc>
        <w:tcPr>
          <w:tcW w:w="2490" w:type="dxa"/>
        </w:tcPr>
        <w:p w14:paraId="5A5FE3A8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2BAD97B9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3DA25911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D57941" w:rsidRPr="003455FB" w14:paraId="5DDB784F" w14:textId="77777777" w:rsidTr="008969E9">
      <w:tc>
        <w:tcPr>
          <w:tcW w:w="2490" w:type="dxa"/>
        </w:tcPr>
        <w:p w14:paraId="5F8BFEE9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18BF0910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 xml:space="preserve">IBAN: </w:t>
          </w:r>
          <w:r w:rsidR="003455FB" w:rsidRPr="003455FB">
            <w:rPr>
              <w:sz w:val="14"/>
              <w:szCs w:val="14"/>
              <w:lang w:val="en-GB"/>
            </w:rPr>
            <w:t>NL05 INGB 0657 6187 05</w:t>
          </w:r>
        </w:p>
      </w:tc>
      <w:tc>
        <w:tcPr>
          <w:tcW w:w="4163" w:type="dxa"/>
        </w:tcPr>
        <w:p w14:paraId="73CB6B2C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D57941" w:rsidRPr="003455FB" w14:paraId="757A2BD3" w14:textId="77777777" w:rsidTr="008969E9">
      <w:tc>
        <w:tcPr>
          <w:tcW w:w="2490" w:type="dxa"/>
        </w:tcPr>
        <w:p w14:paraId="47A35C52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</w:t>
          </w:r>
          <w:r w:rsidR="00D57941" w:rsidRPr="003455FB">
            <w:rPr>
              <w:sz w:val="14"/>
              <w:szCs w:val="14"/>
              <w:lang w:val="en-GB"/>
            </w:rPr>
            <w:t xml:space="preserve"> 616</w:t>
          </w:r>
        </w:p>
      </w:tc>
      <w:tc>
        <w:tcPr>
          <w:tcW w:w="2446" w:type="dxa"/>
          <w:tcMar>
            <w:left w:w="0" w:type="dxa"/>
          </w:tcMar>
        </w:tcPr>
        <w:p w14:paraId="611985A9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2B29965D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D57941" w:rsidRPr="003455FB" w14:paraId="532B5430" w14:textId="77777777" w:rsidTr="008969E9">
      <w:tc>
        <w:tcPr>
          <w:tcW w:w="2490" w:type="dxa"/>
        </w:tcPr>
        <w:p w14:paraId="6AF026C6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1A0C7424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6AD04671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D57941" w:rsidRPr="003455FB" w14:paraId="3E736C86" w14:textId="77777777" w:rsidTr="008969E9">
      <w:tc>
        <w:tcPr>
          <w:tcW w:w="2490" w:type="dxa"/>
        </w:tcPr>
        <w:p w14:paraId="40498815" w14:textId="77777777" w:rsidR="00D57941" w:rsidRPr="003455FB" w:rsidRDefault="003455F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5FF674E1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14:paraId="0CEEC11F" w14:textId="77777777" w:rsidR="00D57941" w:rsidRPr="003455FB" w:rsidRDefault="00D57941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6D17153D" w14:textId="77777777" w:rsidR="004272B3" w:rsidRDefault="004272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cs="Calibri Bold Italic"/>
        <w:sz w:val="16"/>
        <w:szCs w:val="16"/>
        <w:lang w:val="en-US"/>
      </w:rPr>
    </w:pPr>
  </w:p>
  <w:p w14:paraId="2996A6B8" w14:textId="77777777" w:rsidR="004272B3" w:rsidRDefault="004272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cs="Calibri Bold Italic"/>
        <w:sz w:val="16"/>
        <w:szCs w:val="16"/>
        <w:lang w:val="en-US"/>
      </w:rPr>
    </w:pPr>
  </w:p>
  <w:p w14:paraId="1386A781" w14:textId="77777777" w:rsidR="00D57941" w:rsidRPr="00A254A7" w:rsidRDefault="00D57941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i/>
        <w:sz w:val="14"/>
        <w:szCs w:val="1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821F8" w14:textId="77777777" w:rsidR="00211039" w:rsidRDefault="00211039">
      <w:r>
        <w:separator/>
      </w:r>
    </w:p>
  </w:footnote>
  <w:footnote w:type="continuationSeparator" w:id="0">
    <w:p w14:paraId="646C1776" w14:textId="77777777" w:rsidR="00211039" w:rsidRDefault="0021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51F2E" w14:textId="3417CD9A" w:rsidR="00EB4179" w:rsidRDefault="00BB0933">
    <w:pPr>
      <w:pStyle w:val="Kopteks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0376CC8" wp14:editId="2F4E1A3A">
          <wp:simplePos x="0" y="0"/>
          <wp:positionH relativeFrom="column">
            <wp:posOffset>-1080135</wp:posOffset>
          </wp:positionH>
          <wp:positionV relativeFrom="paragraph">
            <wp:posOffset>-1136015</wp:posOffset>
          </wp:positionV>
          <wp:extent cx="9224852" cy="1612900"/>
          <wp:effectExtent l="0" t="0" r="0" b="0"/>
          <wp:wrapNone/>
          <wp:docPr id="4" name="Afbeelding 4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fbeelding 4" descr="Afbeelding met tekst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24852" cy="161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1AD53684" wp14:editId="19BBEB74">
          <wp:simplePos x="0" y="0"/>
          <wp:positionH relativeFrom="column">
            <wp:posOffset>-1079500</wp:posOffset>
          </wp:positionH>
          <wp:positionV relativeFrom="paragraph">
            <wp:posOffset>-913130</wp:posOffset>
          </wp:positionV>
          <wp:extent cx="0" cy="0"/>
          <wp:effectExtent l="0" t="0" r="0" b="0"/>
          <wp:wrapNone/>
          <wp:docPr id="3" name="Afbeelding 3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0" cy="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9478" w14:textId="77777777" w:rsidR="00D57941" w:rsidRPr="003455FB" w:rsidRDefault="001766D1">
    <w:pPr>
      <w:pStyle w:val="Koptekst"/>
      <w:rPr>
        <w:lang w:val="en-GB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4DDE64F8" wp14:editId="67D44BCB">
          <wp:simplePos x="0" y="0"/>
          <wp:positionH relativeFrom="column">
            <wp:posOffset>-1085850</wp:posOffset>
          </wp:positionH>
          <wp:positionV relativeFrom="paragraph">
            <wp:posOffset>-1019810</wp:posOffset>
          </wp:positionV>
          <wp:extent cx="7560000" cy="1322646"/>
          <wp:effectExtent l="0" t="0" r="952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UM-MUMC-FHM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33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73B3"/>
    <w:rsid w:val="00156A5A"/>
    <w:rsid w:val="001632CE"/>
    <w:rsid w:val="00174B18"/>
    <w:rsid w:val="001766D1"/>
    <w:rsid w:val="001776C4"/>
    <w:rsid w:val="00184A47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1039"/>
    <w:rsid w:val="00215491"/>
    <w:rsid w:val="002169EF"/>
    <w:rsid w:val="002261A3"/>
    <w:rsid w:val="0023264E"/>
    <w:rsid w:val="00244B6C"/>
    <w:rsid w:val="002713E3"/>
    <w:rsid w:val="002751B8"/>
    <w:rsid w:val="00281C6F"/>
    <w:rsid w:val="00281E18"/>
    <w:rsid w:val="002A06DF"/>
    <w:rsid w:val="002B4FC9"/>
    <w:rsid w:val="002B6EC3"/>
    <w:rsid w:val="002C6864"/>
    <w:rsid w:val="002C76C7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846E9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272B3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20E9"/>
    <w:rsid w:val="005033E5"/>
    <w:rsid w:val="00504F2A"/>
    <w:rsid w:val="00510B6E"/>
    <w:rsid w:val="00524355"/>
    <w:rsid w:val="00525F3B"/>
    <w:rsid w:val="00532C1A"/>
    <w:rsid w:val="00545029"/>
    <w:rsid w:val="00550EC8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D5AA2"/>
    <w:rsid w:val="005F73DD"/>
    <w:rsid w:val="006038C8"/>
    <w:rsid w:val="00610729"/>
    <w:rsid w:val="00610DD2"/>
    <w:rsid w:val="00615AE9"/>
    <w:rsid w:val="00623CC3"/>
    <w:rsid w:val="00625E80"/>
    <w:rsid w:val="00634056"/>
    <w:rsid w:val="00635482"/>
    <w:rsid w:val="00640E12"/>
    <w:rsid w:val="00650012"/>
    <w:rsid w:val="00662DF7"/>
    <w:rsid w:val="006700AA"/>
    <w:rsid w:val="0068565D"/>
    <w:rsid w:val="006B1FB5"/>
    <w:rsid w:val="006C4532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3D6C"/>
    <w:rsid w:val="007C6763"/>
    <w:rsid w:val="007C79F0"/>
    <w:rsid w:val="007D4617"/>
    <w:rsid w:val="007E3EF1"/>
    <w:rsid w:val="007F481D"/>
    <w:rsid w:val="00800A3E"/>
    <w:rsid w:val="008142CE"/>
    <w:rsid w:val="008201C0"/>
    <w:rsid w:val="00820DF9"/>
    <w:rsid w:val="008230CA"/>
    <w:rsid w:val="00824994"/>
    <w:rsid w:val="00830D88"/>
    <w:rsid w:val="00831827"/>
    <w:rsid w:val="008465E8"/>
    <w:rsid w:val="008471C3"/>
    <w:rsid w:val="008624CB"/>
    <w:rsid w:val="00864861"/>
    <w:rsid w:val="00864EC7"/>
    <w:rsid w:val="008658FD"/>
    <w:rsid w:val="00865B11"/>
    <w:rsid w:val="008710E4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54A7"/>
    <w:rsid w:val="00A27DD2"/>
    <w:rsid w:val="00A36824"/>
    <w:rsid w:val="00A644C3"/>
    <w:rsid w:val="00A7580E"/>
    <w:rsid w:val="00A76E06"/>
    <w:rsid w:val="00A84BC7"/>
    <w:rsid w:val="00A85CA6"/>
    <w:rsid w:val="00AA78F7"/>
    <w:rsid w:val="00AB1FD8"/>
    <w:rsid w:val="00AB260A"/>
    <w:rsid w:val="00AC5DEB"/>
    <w:rsid w:val="00AC7C89"/>
    <w:rsid w:val="00AD2FFF"/>
    <w:rsid w:val="00AE150E"/>
    <w:rsid w:val="00AF0ABC"/>
    <w:rsid w:val="00AF19B3"/>
    <w:rsid w:val="00AF26C3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4D27"/>
    <w:rsid w:val="00BA74E4"/>
    <w:rsid w:val="00BB0933"/>
    <w:rsid w:val="00BB34C1"/>
    <w:rsid w:val="00BB7FAF"/>
    <w:rsid w:val="00BC1D95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4483"/>
    <w:rsid w:val="00CA143C"/>
    <w:rsid w:val="00CA2DC5"/>
    <w:rsid w:val="00CA3DA0"/>
    <w:rsid w:val="00CB171C"/>
    <w:rsid w:val="00CB2F5B"/>
    <w:rsid w:val="00CB43DA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84A2D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30B7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4179"/>
    <w:rsid w:val="00EB4E60"/>
    <w:rsid w:val="00EB7205"/>
    <w:rsid w:val="00ED25E9"/>
    <w:rsid w:val="00ED49F0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3B08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A71FBE28840545A988E42B6452EB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332B5C6-4166-524E-8953-CF5F0E273CDB}"/>
      </w:docPartPr>
      <w:docPartBody>
        <w:p w:rsidR="004C56F9" w:rsidRDefault="00625C89">
          <w:pPr>
            <w:pStyle w:val="10A71FBE28840545A988E42B6452EBEB"/>
          </w:pPr>
          <w:r>
            <w:rPr>
              <w:rStyle w:val="Tekstvantijdelijkeaanduiding"/>
              <w:lang w:val="en-GB"/>
            </w:rPr>
            <w:t>Name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 xml:space="preserve">Address 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>Postal code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 xml:space="preserve">City 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>Country</w:t>
          </w:r>
        </w:p>
      </w:docPartBody>
    </w:docPart>
    <w:docPart>
      <w:docPartPr>
        <w:name w:val="F32F9CC7F0DD1648887B849837B9AA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81FD505-4298-AE41-80FD-803E9DB1D8EA}"/>
      </w:docPartPr>
      <w:docPartBody>
        <w:p w:rsidR="004C56F9" w:rsidRDefault="00625C89">
          <w:pPr>
            <w:pStyle w:val="F32F9CC7F0DD1648887B849837B9AA37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93F639CD8F1EAA459475520161A57BC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65F28A-6CBB-D842-9AC6-1E3EBE999C03}"/>
      </w:docPartPr>
      <w:docPartBody>
        <w:p w:rsidR="004C56F9" w:rsidRDefault="00625C89">
          <w:pPr>
            <w:pStyle w:val="93F639CD8F1EAA459475520161A57BCD"/>
          </w:pPr>
          <w:r w:rsidRPr="00532C1A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8C6D2BCA29C1C44C84DD45BC5F28582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92C8635-9068-1B41-A3AD-EA280A0D120E}"/>
      </w:docPartPr>
      <w:docPartBody>
        <w:p w:rsidR="004C56F9" w:rsidRDefault="00625C89">
          <w:pPr>
            <w:pStyle w:val="8C6D2BCA29C1C44C84DD45BC5F285820"/>
          </w:pPr>
          <w:r w:rsidRPr="00532C1A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AB71CE5D4A99AD40B0DD70439047FA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5FD2A6-57E5-3841-8EFC-0EC223544DA8}"/>
      </w:docPartPr>
      <w:docPartBody>
        <w:p w:rsidR="004C56F9" w:rsidRDefault="00625C89">
          <w:pPr>
            <w:pStyle w:val="AB71CE5D4A99AD40B0DD70439047FADF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F265C445E065094E9298F8CC6033560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F64503C-895B-EF4B-AA6B-FA9F78C820F0}"/>
      </w:docPartPr>
      <w:docPartBody>
        <w:p w:rsidR="004C56F9" w:rsidRDefault="00625C89">
          <w:pPr>
            <w:pStyle w:val="F265C445E065094E9298F8CC60335606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4DFEDB8A6322BA44BFA127A9C8CA651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E91E7BE-40A4-8945-8018-62B182FA1BFA}"/>
      </w:docPartPr>
      <w:docPartBody>
        <w:p w:rsidR="004C56F9" w:rsidRDefault="00625C89">
          <w:pPr>
            <w:pStyle w:val="4DFEDB8A6322BA44BFA127A9C8CA6516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EB36381EC23AB7448DAF7D247309039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EDAFC0-D0B9-F74B-9F16-9520D10ED31B}"/>
      </w:docPartPr>
      <w:docPartBody>
        <w:p w:rsidR="004C56F9" w:rsidRDefault="00625C89">
          <w:pPr>
            <w:pStyle w:val="EB36381EC23AB7448DAF7D2473090397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9DB66E4135B185459386BA28C6CDFF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CE0E0F4-C815-ED4B-803F-74B90D0F810B}"/>
      </w:docPartPr>
      <w:docPartBody>
        <w:p w:rsidR="004C56F9" w:rsidRDefault="00625C89">
          <w:pPr>
            <w:pStyle w:val="9DB66E4135B185459386BA28C6CDFF72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Bold Italic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89"/>
    <w:rsid w:val="004C56F9"/>
    <w:rsid w:val="00625C89"/>
    <w:rsid w:val="00EA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0A71FBE28840545A988E42B6452EBEB">
    <w:name w:val="10A71FBE28840545A988E42B6452EBEB"/>
  </w:style>
  <w:style w:type="paragraph" w:customStyle="1" w:styleId="F32F9CC7F0DD1648887B849837B9AA37">
    <w:name w:val="F32F9CC7F0DD1648887B849837B9AA37"/>
  </w:style>
  <w:style w:type="paragraph" w:customStyle="1" w:styleId="93F639CD8F1EAA459475520161A57BCD">
    <w:name w:val="93F639CD8F1EAA459475520161A57BCD"/>
  </w:style>
  <w:style w:type="paragraph" w:customStyle="1" w:styleId="8C6D2BCA29C1C44C84DD45BC5F285820">
    <w:name w:val="8C6D2BCA29C1C44C84DD45BC5F285820"/>
  </w:style>
  <w:style w:type="paragraph" w:customStyle="1" w:styleId="AB71CE5D4A99AD40B0DD70439047FADF">
    <w:name w:val="AB71CE5D4A99AD40B0DD70439047FADF"/>
  </w:style>
  <w:style w:type="paragraph" w:customStyle="1" w:styleId="F265C445E065094E9298F8CC60335606">
    <w:name w:val="F265C445E065094E9298F8CC60335606"/>
  </w:style>
  <w:style w:type="paragraph" w:customStyle="1" w:styleId="4DFEDB8A6322BA44BFA127A9C8CA6516">
    <w:name w:val="4DFEDB8A6322BA44BFA127A9C8CA6516"/>
  </w:style>
  <w:style w:type="paragraph" w:customStyle="1" w:styleId="EB36381EC23AB7448DAF7D2473090397">
    <w:name w:val="EB36381EC23AB7448DAF7D2473090397"/>
  </w:style>
  <w:style w:type="paragraph" w:customStyle="1" w:styleId="9DB66E4135B185459386BA28C6CDFF72">
    <w:name w:val="9DB66E4135B185459386BA28C6CDFF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35C94-99DB-4A62-8E5D-7CF445DAD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FHML.dotx</Template>
  <TotalTime>0</TotalTime>
  <Pages>3</Pages>
  <Words>56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2</cp:revision>
  <cp:lastPrinted>2014-11-07T13:54:00Z</cp:lastPrinted>
  <dcterms:created xsi:type="dcterms:W3CDTF">2022-02-04T14:34:00Z</dcterms:created>
  <dcterms:modified xsi:type="dcterms:W3CDTF">2022-02-04T14:34:00Z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