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6627F" w14:paraId="07517C66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color w:val="808080"/>
                <w:lang w:val="en-GB"/>
              </w:rPr>
              <w:id w:val="936407528"/>
              <w:placeholder>
                <w:docPart w:val="940BA9EA923EB440BD82D6A94A9AE3A5"/>
              </w:placeholder>
              <w:text w:multiLine="1"/>
            </w:sdtPr>
            <w:sdtEndPr/>
            <w:sdtContent>
              <w:p w14:paraId="40A52A60" w14:textId="77777777" w:rsidR="00274809" w:rsidRPr="00274809" w:rsidRDefault="00274809" w:rsidP="00274809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14:paraId="1B578336" w14:textId="77777777" w:rsidR="004C6370" w:rsidRPr="00274809" w:rsidRDefault="004C6370" w:rsidP="008945DA">
            <w:pPr>
              <w:rPr>
                <w:lang w:val="en-GB"/>
              </w:rPr>
            </w:pPr>
          </w:p>
        </w:tc>
      </w:tr>
    </w:tbl>
    <w:p w14:paraId="5C1DF6FF" w14:textId="77777777" w:rsidR="00800A3E" w:rsidRPr="00274809" w:rsidRDefault="00800A3E" w:rsidP="00800A3E">
      <w:pPr>
        <w:rPr>
          <w:lang w:val="en-GB"/>
        </w:rPr>
      </w:pPr>
    </w:p>
    <w:p w14:paraId="04997958" w14:textId="77777777" w:rsidR="00800A3E" w:rsidRPr="00274809" w:rsidRDefault="00800A3E" w:rsidP="00800A3E">
      <w:pPr>
        <w:rPr>
          <w:lang w:val="en-GB"/>
        </w:rPr>
      </w:pPr>
    </w:p>
    <w:p w14:paraId="0ED0DD3E" w14:textId="77777777" w:rsidR="00F96F0B" w:rsidRPr="00274809" w:rsidRDefault="00F96F0B" w:rsidP="00800A3E">
      <w:pPr>
        <w:rPr>
          <w:lang w:val="en-GB"/>
        </w:rPr>
      </w:pPr>
    </w:p>
    <w:p w14:paraId="7DC456CE" w14:textId="77777777" w:rsidR="00F96F0B" w:rsidRPr="00274809" w:rsidRDefault="00F96F0B" w:rsidP="00800A3E">
      <w:pPr>
        <w:rPr>
          <w:lang w:val="en-GB"/>
        </w:rPr>
      </w:pPr>
    </w:p>
    <w:p w14:paraId="70432162" w14:textId="77777777" w:rsidR="00F96F0B" w:rsidRPr="00274809" w:rsidRDefault="00F96F0B" w:rsidP="00800A3E">
      <w:pPr>
        <w:rPr>
          <w:lang w:val="en-GB"/>
        </w:rPr>
      </w:pPr>
    </w:p>
    <w:p w14:paraId="5A6492E1" w14:textId="77777777" w:rsidR="00F96F0B" w:rsidRPr="00274809" w:rsidRDefault="00F96F0B" w:rsidP="00800A3E">
      <w:pPr>
        <w:rPr>
          <w:lang w:val="en-GB"/>
        </w:rPr>
      </w:pPr>
    </w:p>
    <w:p w14:paraId="5F639954" w14:textId="77777777" w:rsidR="00800A3E" w:rsidRPr="00274809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B7B210A1D964E44FB7B87838BC5793E1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0AFE1252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50118F5B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241D0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paperSrc w:first="4" w:other="4"/>
          <w:cols w:num="2" w:space="708" w:equalWidth="0">
            <w:col w:w="25155" w:space="708"/>
            <w:col w:w="2857"/>
          </w:cols>
          <w:titlePg/>
          <w:docGrid w:linePitch="245"/>
        </w:sectPr>
      </w:pPr>
    </w:p>
    <w:p w14:paraId="4CB57F68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69E5A174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296FD5D4" w14:textId="77777777" w:rsidR="00C94483" w:rsidRPr="00274809" w:rsidRDefault="00E97ABB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B4D344ECE9E86E41AA316E89A5F0507C"/>
          </w:placeholder>
          <w:showingPlcHdr/>
          <w:text/>
        </w:sdtPr>
        <w:sdtEndPr>
          <w:rPr>
            <w:rStyle w:val="punt7-2"/>
          </w:rPr>
        </w:sdtEndPr>
        <w:sdtContent>
          <w:r w:rsidR="00274809" w:rsidRPr="00274809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E1894FA6CD5C024F95B35E4184E4B4DF"/>
          </w:placeholder>
          <w:showingPlcHdr/>
          <w:text/>
        </w:sdtPr>
        <w:sdtEndPr>
          <w:rPr>
            <w:rStyle w:val="punt7-2"/>
          </w:rPr>
        </w:sdtEndPr>
        <w:sdtContent>
          <w:r w:rsidR="00274809" w:rsidRPr="00274809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754F89F2A9D25742BD452DA0381839BC"/>
          </w:placeholder>
          <w:text/>
        </w:sdtPr>
        <w:sdtEndPr>
          <w:rPr>
            <w:rStyle w:val="punt7-2"/>
          </w:rPr>
        </w:sdtEndPr>
        <w:sdtContent>
          <w:r w:rsidR="003455FB" w:rsidRPr="00274809">
            <w:rPr>
              <w:rStyle w:val="punt7-2"/>
              <w:lang w:val="en-GB"/>
            </w:rPr>
            <w:t>+31 43 3882222</w:t>
          </w:r>
        </w:sdtContent>
      </w:sdt>
      <w:r w:rsidR="00FA1B06" w:rsidRPr="00274809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1F522EF7EDBDD54ABD330EF10E032116"/>
          </w:placeholder>
          <w:showingPlcHdr/>
          <w:text/>
        </w:sdtPr>
        <w:sdtEndPr>
          <w:rPr>
            <w:rStyle w:val="punt7-2"/>
          </w:rPr>
        </w:sdtEndPr>
        <w:sdtContent>
          <w:r w:rsidR="00274809">
            <w:rPr>
              <w:rStyle w:val="Tekstvantijdelijkeaanduiding"/>
              <w:lang w:val="en-GB"/>
            </w:rPr>
            <w:t>Date</w:t>
          </w:r>
        </w:sdtContent>
      </w:sdt>
    </w:p>
    <w:p w14:paraId="426AF511" w14:textId="77777777" w:rsidR="00B96DFF" w:rsidRPr="00274809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1C4858DB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D89CF98AFBA3CA49BAF0DF04389A695D"/>
          </w:placeholder>
          <w:showingPlcHdr/>
          <w:text/>
        </w:sdtPr>
        <w:sdtEndPr/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1E858E92" w14:textId="77777777" w:rsidR="003404F1" w:rsidRPr="003455FB" w:rsidRDefault="003404F1" w:rsidP="005B3061">
      <w:pPr>
        <w:rPr>
          <w:lang w:val="en-GB"/>
        </w:rPr>
      </w:pPr>
    </w:p>
    <w:p w14:paraId="04BB35AF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4939FBE4354ABD4C8F1A4F6356A3272D"/>
          </w:placeholder>
          <w:showingPlcHdr/>
          <w:text/>
        </w:sdtPr>
        <w:sdtEndPr/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1D07285C" w14:textId="77777777" w:rsidR="00EE4898" w:rsidRDefault="00E97ABB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F4F22CC64DD37D4396CA1CFD68A58AAB"/>
          </w:placeholder>
          <w:temporary/>
          <w:showingPlcHdr/>
          <w:text/>
        </w:sdtPr>
        <w:sdtEndPr/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36A40439" w14:textId="77777777" w:rsidR="00D269E0" w:rsidRPr="003455FB" w:rsidRDefault="00D269E0" w:rsidP="00C94483">
      <w:pPr>
        <w:rPr>
          <w:lang w:val="en-GB"/>
        </w:rPr>
      </w:pPr>
    </w:p>
    <w:p w14:paraId="4D42DE64" w14:textId="77777777" w:rsidR="00C94483" w:rsidRPr="00D8012B" w:rsidRDefault="00C94483" w:rsidP="00C94483">
      <w:pPr>
        <w:rPr>
          <w:lang w:val="en-GB"/>
        </w:rPr>
      </w:pPr>
    </w:p>
    <w:p w14:paraId="195A7A72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3F183245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1E4D4627" w14:textId="77777777" w:rsidR="00AB1800" w:rsidRDefault="00AB1800" w:rsidP="00C94483">
      <w:pPr>
        <w:spacing w:after="60"/>
        <w:rPr>
          <w:lang w:val="en-GB"/>
        </w:rPr>
      </w:pPr>
    </w:p>
    <w:p w14:paraId="15890BC7" w14:textId="77777777" w:rsidR="00AB1800" w:rsidRDefault="00AB1800" w:rsidP="00C94483">
      <w:pPr>
        <w:spacing w:after="60"/>
        <w:rPr>
          <w:lang w:val="en-GB"/>
        </w:rPr>
      </w:pPr>
    </w:p>
    <w:p w14:paraId="4595A151" w14:textId="77777777" w:rsidR="00AB1800" w:rsidRDefault="00AB1800" w:rsidP="00C94483">
      <w:pPr>
        <w:spacing w:after="60"/>
        <w:rPr>
          <w:lang w:val="en-GB"/>
        </w:rPr>
      </w:pPr>
    </w:p>
    <w:p w14:paraId="185A79F8" w14:textId="77777777" w:rsidR="006D4057" w:rsidRPr="003455FB" w:rsidRDefault="006D4057" w:rsidP="00C94483">
      <w:pPr>
        <w:spacing w:after="60"/>
        <w:rPr>
          <w:lang w:val="en-GB"/>
        </w:rPr>
      </w:pPr>
    </w:p>
    <w:sectPr w:rsidR="006D4057" w:rsidRPr="003455FB" w:rsidSect="00450457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04BB2" w14:textId="77777777" w:rsidR="00E97ABB" w:rsidRDefault="00E97ABB">
      <w:r>
        <w:separator/>
      </w:r>
    </w:p>
  </w:endnote>
  <w:endnote w:type="continuationSeparator" w:id="0">
    <w:p w14:paraId="7EB7B9CA" w14:textId="77777777" w:rsidR="00E97ABB" w:rsidRDefault="00E9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52F5E" w14:textId="77777777" w:rsidR="00450457" w:rsidRDefault="0045045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2017C" w14:textId="77777777" w:rsidR="006D4057" w:rsidRDefault="006D4057">
    <w:pPr>
      <w:pStyle w:val="Voettekst"/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E137A77" wp14:editId="3C4DF2FC">
          <wp:simplePos x="0" y="0"/>
          <wp:positionH relativeFrom="column">
            <wp:posOffset>-1085850</wp:posOffset>
          </wp:positionH>
          <wp:positionV relativeFrom="paragraph">
            <wp:posOffset>-374650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545D80" w:rsidRPr="003455FB" w14:paraId="613B8823" w14:textId="77777777" w:rsidTr="008969E9">
      <w:tc>
        <w:tcPr>
          <w:tcW w:w="2490" w:type="dxa"/>
        </w:tcPr>
        <w:p w14:paraId="4F3179D6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381BD4BE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14:paraId="1EBD5A3D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545D80" w:rsidRPr="003455FB" w14:paraId="3F9F6E64" w14:textId="77777777" w:rsidTr="008969E9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placeholder>
              <w:docPart w:val="754F89F2A9D25742BD452DA0381839BC"/>
            </w:placeholder>
            <w:text/>
          </w:sdtPr>
          <w:sdtEndPr/>
          <w:sdtContent>
            <w:p w14:paraId="43E28679" w14:textId="77777777" w:rsidR="00545D80" w:rsidRPr="003455FB" w:rsidRDefault="00545D80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>Minderbroedersberg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644DAF0A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placeholder>
              <w:docPart w:val="754F89F2A9D25742BD452DA0381839BC"/>
            </w:placeholder>
            <w:text/>
          </w:sdtPr>
          <w:sdtEndPr/>
          <w:sdtContent>
            <w:p w14:paraId="1340FFBB" w14:textId="77777777" w:rsidR="00545D80" w:rsidRPr="003455FB" w:rsidRDefault="00545D80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545D80" w:rsidRPr="003455FB" w14:paraId="0006E7FC" w14:textId="77777777" w:rsidTr="008969E9">
      <w:tc>
        <w:tcPr>
          <w:tcW w:w="2490" w:type="dxa"/>
        </w:tcPr>
        <w:p w14:paraId="625ADAC7" w14:textId="77777777" w:rsidR="00545D80" w:rsidRPr="003455FB" w:rsidRDefault="00E97ABB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placeholder>
                <w:docPart w:val="754F89F2A9D25742BD452DA0381839BC"/>
              </w:placeholder>
              <w:text/>
            </w:sdtPr>
            <w:sdtEndPr/>
            <w:sdtContent>
              <w:r w:rsidR="00545D80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545D80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placeholder>
                <w:docPart w:val="754F89F2A9D25742BD452DA0381839BC"/>
              </w:placeholder>
              <w:text/>
            </w:sdtPr>
            <w:sdtEndPr/>
            <w:sdtContent>
              <w:r w:rsidR="00545D80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5287E613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42924251" w14:textId="77777777" w:rsidR="00545D80" w:rsidRPr="003455FB" w:rsidRDefault="00545D80" w:rsidP="008969E9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KvK nr.: 50169181</w:t>
          </w:r>
        </w:p>
      </w:tc>
    </w:tr>
    <w:tr w:rsidR="00545D80" w:rsidRPr="003455FB" w14:paraId="17E0128E" w14:textId="77777777" w:rsidTr="008969E9">
      <w:tc>
        <w:tcPr>
          <w:tcW w:w="2490" w:type="dxa"/>
        </w:tcPr>
        <w:p w14:paraId="23FE57C2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6F798391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23B95434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545D80" w:rsidRPr="003455FB" w14:paraId="219FC725" w14:textId="77777777" w:rsidTr="008969E9">
      <w:tc>
        <w:tcPr>
          <w:tcW w:w="2490" w:type="dxa"/>
        </w:tcPr>
        <w:p w14:paraId="0A3485E4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1C012710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7344633B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545D80" w:rsidRPr="003455FB" w14:paraId="3A47C627" w14:textId="77777777" w:rsidTr="008969E9">
      <w:tc>
        <w:tcPr>
          <w:tcW w:w="2490" w:type="dxa"/>
        </w:tcPr>
        <w:p w14:paraId="09A7A1E6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14:paraId="7EFAA4A8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708BB265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545D80" w:rsidRPr="003455FB" w14:paraId="4E4351A6" w14:textId="77777777" w:rsidTr="008969E9">
      <w:tc>
        <w:tcPr>
          <w:tcW w:w="2490" w:type="dxa"/>
        </w:tcPr>
        <w:p w14:paraId="6E898A93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2D962363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73D85BB6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545D80" w:rsidRPr="003455FB" w14:paraId="61B05BF7" w14:textId="77777777" w:rsidTr="008969E9">
      <w:tc>
        <w:tcPr>
          <w:tcW w:w="2490" w:type="dxa"/>
        </w:tcPr>
        <w:p w14:paraId="07A022F4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25698F5C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14:paraId="5DAD700C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45C50A3E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326BB80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42546AD5" wp14:editId="3B934306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3E235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7A39FABE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1D555605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DD1AF31" w14:textId="77777777" w:rsidR="00545D80" w:rsidRPr="003455FB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4E772" w14:textId="77777777" w:rsidR="00E97ABB" w:rsidRDefault="00E97ABB">
      <w:r>
        <w:separator/>
      </w:r>
    </w:p>
  </w:footnote>
  <w:footnote w:type="continuationSeparator" w:id="0">
    <w:p w14:paraId="3873929E" w14:textId="77777777" w:rsidR="00E97ABB" w:rsidRDefault="00E97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135FA" w14:textId="77777777" w:rsidR="00450457" w:rsidRDefault="0045045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4C5A7" w14:textId="77777777" w:rsidR="0010108E" w:rsidRDefault="0010108E">
    <w:pPr>
      <w:pStyle w:val="Koptekst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6464422" wp14:editId="20B07F61">
          <wp:simplePos x="0" y="0"/>
          <wp:positionH relativeFrom="column">
            <wp:posOffset>-1085850</wp:posOffset>
          </wp:positionH>
          <wp:positionV relativeFrom="paragraph">
            <wp:posOffset>-851535</wp:posOffset>
          </wp:positionV>
          <wp:extent cx="7560000" cy="1322646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CAPHRI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01FE4" w14:textId="77777777" w:rsidR="00545D80" w:rsidRPr="003912B3" w:rsidRDefault="00545D80">
    <w:pPr>
      <w:pStyle w:val="Koptekst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56F7987" wp14:editId="7095EA8F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CAPHRI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03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108E"/>
    <w:rsid w:val="00102DFF"/>
    <w:rsid w:val="0012294A"/>
    <w:rsid w:val="00122BED"/>
    <w:rsid w:val="00126CB0"/>
    <w:rsid w:val="001373B3"/>
    <w:rsid w:val="00147E3A"/>
    <w:rsid w:val="00156A5A"/>
    <w:rsid w:val="001632CE"/>
    <w:rsid w:val="001677DD"/>
    <w:rsid w:val="00174B18"/>
    <w:rsid w:val="001776C4"/>
    <w:rsid w:val="001832FD"/>
    <w:rsid w:val="00184A47"/>
    <w:rsid w:val="0019216F"/>
    <w:rsid w:val="00192317"/>
    <w:rsid w:val="001B6032"/>
    <w:rsid w:val="001B700A"/>
    <w:rsid w:val="001C2322"/>
    <w:rsid w:val="001C259D"/>
    <w:rsid w:val="001D7F16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41D03"/>
    <w:rsid w:val="00244B6C"/>
    <w:rsid w:val="002713E3"/>
    <w:rsid w:val="00274809"/>
    <w:rsid w:val="002751B8"/>
    <w:rsid w:val="00281C6F"/>
    <w:rsid w:val="00281E18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6627F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354EB"/>
    <w:rsid w:val="00450457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5F3B"/>
    <w:rsid w:val="00545029"/>
    <w:rsid w:val="00545D80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4057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5111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9C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8E70AF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460D7"/>
    <w:rsid w:val="00A644C3"/>
    <w:rsid w:val="00A76E06"/>
    <w:rsid w:val="00A84BC7"/>
    <w:rsid w:val="00A85CA6"/>
    <w:rsid w:val="00AA78F7"/>
    <w:rsid w:val="00AB1800"/>
    <w:rsid w:val="00AB1FD8"/>
    <w:rsid w:val="00AC5DEB"/>
    <w:rsid w:val="00AC7C89"/>
    <w:rsid w:val="00AD2FFF"/>
    <w:rsid w:val="00AE150E"/>
    <w:rsid w:val="00AF0ABC"/>
    <w:rsid w:val="00B0543F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504C"/>
    <w:rsid w:val="00BB7FAF"/>
    <w:rsid w:val="00BD5DE1"/>
    <w:rsid w:val="00BD6AEE"/>
    <w:rsid w:val="00BE19FD"/>
    <w:rsid w:val="00BF49A5"/>
    <w:rsid w:val="00BF7FE8"/>
    <w:rsid w:val="00C02869"/>
    <w:rsid w:val="00C10F83"/>
    <w:rsid w:val="00C11B3C"/>
    <w:rsid w:val="00C14F14"/>
    <w:rsid w:val="00C218A9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274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97ABB"/>
    <w:rsid w:val="00EA00C7"/>
    <w:rsid w:val="00EA71C9"/>
    <w:rsid w:val="00EB3DA8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560B2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6CA5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40BA9EA923EB440BD82D6A94A9AE3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641F9E4-C2F8-6746-AD40-C19BEF1A3F66}"/>
      </w:docPartPr>
      <w:docPartBody>
        <w:p w:rsidR="00AD5439" w:rsidRDefault="0068458B">
          <w:pPr>
            <w:pStyle w:val="940BA9EA923EB440BD82D6A94A9AE3A5"/>
          </w:pPr>
          <w:r>
            <w:rPr>
              <w:rStyle w:val="Tekstvantijdelijkeaanduiding"/>
            </w:rPr>
            <w:t>Naam</w:t>
          </w:r>
          <w:r>
            <w:br/>
          </w:r>
          <w:r>
            <w:rPr>
              <w:rStyle w:val="Tekstvantijdelijkeaanduiding"/>
            </w:rPr>
            <w:t xml:space="preserve">Adres </w:t>
          </w:r>
          <w:r>
            <w:br/>
          </w:r>
          <w:r>
            <w:rPr>
              <w:rStyle w:val="Tekstvantijdelijkeaanduiding"/>
            </w:rPr>
            <w:t>Postcode</w:t>
          </w:r>
          <w:r>
            <w:br/>
          </w:r>
          <w:r>
            <w:rPr>
              <w:rStyle w:val="Tekstvantijdelijkeaanduiding"/>
            </w:rPr>
            <w:t xml:space="preserve">Woonplaats </w:t>
          </w:r>
          <w:r>
            <w:br/>
          </w:r>
          <w:r>
            <w:rPr>
              <w:rStyle w:val="Tekstvantijdelijkeaanduiding"/>
            </w:rPr>
            <w:t>Land</w:t>
          </w:r>
        </w:p>
      </w:docPartBody>
    </w:docPart>
    <w:docPart>
      <w:docPartPr>
        <w:name w:val="B7B210A1D964E44FB7B87838BC5793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4BD8D7-EC9F-184A-8867-745FB445C46A}"/>
      </w:docPartPr>
      <w:docPartBody>
        <w:p w:rsidR="00AD5439" w:rsidRDefault="0068458B">
          <w:pPr>
            <w:pStyle w:val="B7B210A1D964E44FB7B87838BC5793E1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B4D344ECE9E86E41AA316E89A5F0507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8E0B5F-DA06-5B41-AB88-6A49EB90B542}"/>
      </w:docPartPr>
      <w:docPartBody>
        <w:p w:rsidR="00AD5439" w:rsidRDefault="0068458B">
          <w:pPr>
            <w:pStyle w:val="B4D344ECE9E86E41AA316E89A5F0507C"/>
          </w:pPr>
          <w:r w:rsidRPr="00274809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E1894FA6CD5C024F95B35E4184E4B4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D795DD1-95AB-2F45-8EF6-07608CFCA237}"/>
      </w:docPartPr>
      <w:docPartBody>
        <w:p w:rsidR="00AD5439" w:rsidRDefault="0068458B">
          <w:pPr>
            <w:pStyle w:val="E1894FA6CD5C024F95B35E4184E4B4DF"/>
          </w:pPr>
          <w:r w:rsidRPr="00274809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754F89F2A9D25742BD452DA0381839B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532F36-39B5-A34B-88D7-298D9E82DB6E}"/>
      </w:docPartPr>
      <w:docPartBody>
        <w:p w:rsidR="00AD5439" w:rsidRDefault="0068458B">
          <w:pPr>
            <w:pStyle w:val="754F89F2A9D25742BD452DA0381839BC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1F522EF7EDBDD54ABD330EF10E03211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1A0E37-E65A-8C49-A4D2-79B7F7AE8B14}"/>
      </w:docPartPr>
      <w:docPartBody>
        <w:p w:rsidR="00AD5439" w:rsidRDefault="0068458B">
          <w:pPr>
            <w:pStyle w:val="1F522EF7EDBDD54ABD330EF10E032116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D89CF98AFBA3CA49BAF0DF04389A69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C7DA39F-71AB-C74A-AADE-0B34765B45EA}"/>
      </w:docPartPr>
      <w:docPartBody>
        <w:p w:rsidR="00AD5439" w:rsidRDefault="0068458B">
          <w:pPr>
            <w:pStyle w:val="D89CF98AFBA3CA49BAF0DF04389A695D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4939FBE4354ABD4C8F1A4F6356A3272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149FE6-A021-CA48-A312-802F325DD46D}"/>
      </w:docPartPr>
      <w:docPartBody>
        <w:p w:rsidR="00AD5439" w:rsidRDefault="0068458B">
          <w:pPr>
            <w:pStyle w:val="4939FBE4354ABD4C8F1A4F6356A3272D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F4F22CC64DD37D4396CA1CFD68A58A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7B28AE6-7868-6C4F-871B-9AB40FAC7B0D}"/>
      </w:docPartPr>
      <w:docPartBody>
        <w:p w:rsidR="00AD5439" w:rsidRDefault="0068458B">
          <w:pPr>
            <w:pStyle w:val="F4F22CC64DD37D4396CA1CFD68A58AAB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58B"/>
    <w:rsid w:val="005E0DE8"/>
    <w:rsid w:val="0068458B"/>
    <w:rsid w:val="00AD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940BA9EA923EB440BD82D6A94A9AE3A5">
    <w:name w:val="940BA9EA923EB440BD82D6A94A9AE3A5"/>
  </w:style>
  <w:style w:type="paragraph" w:customStyle="1" w:styleId="B7B210A1D964E44FB7B87838BC5793E1">
    <w:name w:val="B7B210A1D964E44FB7B87838BC5793E1"/>
  </w:style>
  <w:style w:type="paragraph" w:customStyle="1" w:styleId="B4D344ECE9E86E41AA316E89A5F0507C">
    <w:name w:val="B4D344ECE9E86E41AA316E89A5F0507C"/>
  </w:style>
  <w:style w:type="paragraph" w:customStyle="1" w:styleId="E1894FA6CD5C024F95B35E4184E4B4DF">
    <w:name w:val="E1894FA6CD5C024F95B35E4184E4B4DF"/>
  </w:style>
  <w:style w:type="paragraph" w:customStyle="1" w:styleId="754F89F2A9D25742BD452DA0381839BC">
    <w:name w:val="754F89F2A9D25742BD452DA0381839BC"/>
  </w:style>
  <w:style w:type="paragraph" w:customStyle="1" w:styleId="1F522EF7EDBDD54ABD330EF10E032116">
    <w:name w:val="1F522EF7EDBDD54ABD330EF10E032116"/>
  </w:style>
  <w:style w:type="paragraph" w:customStyle="1" w:styleId="D89CF98AFBA3CA49BAF0DF04389A695D">
    <w:name w:val="D89CF98AFBA3CA49BAF0DF04389A695D"/>
  </w:style>
  <w:style w:type="paragraph" w:customStyle="1" w:styleId="4939FBE4354ABD4C8F1A4F6356A3272D">
    <w:name w:val="4939FBE4354ABD4C8F1A4F6356A3272D"/>
  </w:style>
  <w:style w:type="paragraph" w:customStyle="1" w:styleId="F4F22CC64DD37D4396CA1CFD68A58AAB">
    <w:name w:val="F4F22CC64DD37D4396CA1CFD68A58A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2F44A-4C0C-9845-BE0A-44D1DCCD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CAPHRI Care and Public Health Research Institute 2021.dotx</Template>
  <TotalTime>0</TotalTime>
  <Pages>1</Pages>
  <Words>44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2</cp:revision>
  <cp:lastPrinted>2021-06-23T13:56:00Z</cp:lastPrinted>
  <dcterms:created xsi:type="dcterms:W3CDTF">2021-06-23T13:57:00Z</dcterms:created>
  <dcterms:modified xsi:type="dcterms:W3CDTF">2021-06-23T13:57:00Z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